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B2EBF" w14:textId="77777777" w:rsidR="00FE1B88" w:rsidRPr="00FE1B88" w:rsidRDefault="00FE1B88" w:rsidP="00FE1B88">
      <w:pPr>
        <w:tabs>
          <w:tab w:val="left" w:pos="204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</w:rPr>
        <w:t>CHESTER, ILLINOIS</w:t>
      </w:r>
    </w:p>
    <w:p w14:paraId="7FED3212" w14:textId="083BE333" w:rsidR="00FE1B88" w:rsidRPr="00FE1B88" w:rsidRDefault="004907AE" w:rsidP="002511E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June</w:t>
      </w:r>
      <w:r w:rsidR="004F5E0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619E5">
        <w:rPr>
          <w:rFonts w:ascii="Times New Roman" w:eastAsia="Times New Roman" w:hAnsi="Times New Roman"/>
          <w:b/>
          <w:bCs/>
          <w:sz w:val="24"/>
          <w:szCs w:val="24"/>
        </w:rPr>
        <w:t>16</w:t>
      </w:r>
      <w:r w:rsidR="00FE1B88" w:rsidRPr="00FE1B88">
        <w:rPr>
          <w:rFonts w:ascii="Times New Roman" w:eastAsia="Times New Roman" w:hAnsi="Times New Roman"/>
          <w:b/>
          <w:bCs/>
          <w:sz w:val="24"/>
          <w:szCs w:val="24"/>
        </w:rPr>
        <w:t>, 202</w:t>
      </w:r>
      <w:r w:rsidR="0022282B">
        <w:rPr>
          <w:rFonts w:ascii="Times New Roman" w:eastAsia="Times New Roman" w:hAnsi="Times New Roman"/>
          <w:b/>
          <w:bCs/>
          <w:sz w:val="24"/>
          <w:szCs w:val="24"/>
        </w:rPr>
        <w:t>5</w:t>
      </w:r>
    </w:p>
    <w:p w14:paraId="49A6D0D4" w14:textId="77777777" w:rsidR="00FE1B88" w:rsidRPr="00FE1B88" w:rsidRDefault="00FE1B88" w:rsidP="00FE1B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FA62B43" w14:textId="77777777" w:rsidR="00FE1B88" w:rsidRPr="00FE1B88" w:rsidRDefault="00FE1B88" w:rsidP="008779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CALL TO ORDER</w:t>
      </w:r>
      <w:r w:rsidRPr="00FE1B88"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14:paraId="44D65F70" w14:textId="77777777" w:rsidR="00FE1B88" w:rsidRPr="00FE1B88" w:rsidRDefault="00FE1B88" w:rsidP="00FE1B8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F182B12" w14:textId="1672B70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 xml:space="preserve">The City Council of Chester, Illinois, met in regular session on </w:t>
      </w:r>
      <w:r w:rsidR="00EE78C4">
        <w:rPr>
          <w:rFonts w:ascii="Times New Roman" w:eastAsia="Times New Roman" w:hAnsi="Times New Roman"/>
          <w:b/>
          <w:sz w:val="24"/>
          <w:szCs w:val="24"/>
        </w:rPr>
        <w:t>Mon</w:t>
      </w:r>
      <w:r w:rsidRPr="00FE1B88">
        <w:rPr>
          <w:rFonts w:ascii="Times New Roman" w:eastAsia="Times New Roman" w:hAnsi="Times New Roman"/>
          <w:b/>
          <w:sz w:val="24"/>
          <w:szCs w:val="24"/>
        </w:rPr>
        <w:t xml:space="preserve">day, </w:t>
      </w:r>
      <w:r w:rsidR="004907AE">
        <w:rPr>
          <w:rFonts w:ascii="Times New Roman" w:eastAsia="Times New Roman" w:hAnsi="Times New Roman"/>
          <w:b/>
          <w:sz w:val="24"/>
          <w:szCs w:val="24"/>
        </w:rPr>
        <w:t>June</w:t>
      </w:r>
      <w:r w:rsidRPr="00FE1B8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619E5">
        <w:rPr>
          <w:rFonts w:ascii="Times New Roman" w:eastAsia="Times New Roman" w:hAnsi="Times New Roman"/>
          <w:b/>
          <w:sz w:val="24"/>
          <w:szCs w:val="24"/>
        </w:rPr>
        <w:t>16</w:t>
      </w:r>
      <w:r w:rsidRPr="00FE1B88">
        <w:rPr>
          <w:rFonts w:ascii="Times New Roman" w:eastAsia="Times New Roman" w:hAnsi="Times New Roman"/>
          <w:b/>
          <w:sz w:val="24"/>
          <w:szCs w:val="24"/>
        </w:rPr>
        <w:t>, 202</w:t>
      </w:r>
      <w:r w:rsidR="0022282B">
        <w:rPr>
          <w:rFonts w:ascii="Times New Roman" w:eastAsia="Times New Roman" w:hAnsi="Times New Roman"/>
          <w:b/>
          <w:sz w:val="24"/>
          <w:szCs w:val="24"/>
        </w:rPr>
        <w:t>5</w:t>
      </w:r>
      <w:r w:rsidRPr="00FE1B88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in the Municipal Building, 1330 Swanwick Street.  Mayor </w:t>
      </w:r>
      <w:r w:rsidR="00D941D6">
        <w:rPr>
          <w:rFonts w:ascii="Times New Roman" w:eastAsia="Times New Roman" w:hAnsi="Times New Roman"/>
          <w:sz w:val="24"/>
          <w:szCs w:val="24"/>
        </w:rPr>
        <w:t>Eggemeyer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called the meeting to order at 6:00 p.m.</w:t>
      </w:r>
    </w:p>
    <w:p w14:paraId="0D393426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66924AC7" w14:textId="77777777" w:rsidR="00FE1B88" w:rsidRPr="00FE1B88" w:rsidRDefault="00FE1B88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ROLL CALL</w:t>
      </w:r>
    </w:p>
    <w:p w14:paraId="154B9E3F" w14:textId="77777777" w:rsidR="00FE1B88" w:rsidRPr="00FE1B88" w:rsidRDefault="00FE1B88" w:rsidP="00FE1B8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11028439" w14:textId="77777777" w:rsidR="00103B5D" w:rsidRDefault="00FE1B88" w:rsidP="00FE1B88">
      <w:pPr>
        <w:tabs>
          <w:tab w:val="left" w:pos="1800"/>
          <w:tab w:val="left" w:pos="54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>Present:</w:t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="00222F7F" w:rsidRPr="00FE1B88">
        <w:rPr>
          <w:rFonts w:ascii="Times New Roman" w:eastAsia="Times New Roman" w:hAnsi="Times New Roman"/>
          <w:sz w:val="24"/>
          <w:szCs w:val="24"/>
        </w:rPr>
        <w:t xml:space="preserve">Alderman </w:t>
      </w:r>
      <w:r w:rsidR="00222F7F">
        <w:rPr>
          <w:rFonts w:ascii="Times New Roman" w:eastAsia="Times New Roman" w:hAnsi="Times New Roman"/>
          <w:sz w:val="24"/>
          <w:szCs w:val="24"/>
        </w:rPr>
        <w:t>Bob Buckham</w:t>
      </w:r>
      <w:r w:rsidRPr="00FE1B88">
        <w:rPr>
          <w:rFonts w:ascii="Times New Roman" w:eastAsia="Times New Roman" w:hAnsi="Times New Roman"/>
          <w:sz w:val="24"/>
          <w:szCs w:val="24"/>
        </w:rPr>
        <w:tab/>
        <w:t xml:space="preserve">Alderman </w:t>
      </w:r>
      <w:r w:rsidR="00686C05">
        <w:rPr>
          <w:rFonts w:ascii="Times New Roman" w:eastAsia="Times New Roman" w:hAnsi="Times New Roman"/>
          <w:sz w:val="24"/>
          <w:szCs w:val="24"/>
        </w:rPr>
        <w:t>Trenton Wagner</w:t>
      </w:r>
      <w:r w:rsidRPr="00FE1B88">
        <w:rPr>
          <w:rFonts w:ascii="Times New Roman" w:eastAsia="Times New Roman" w:hAnsi="Times New Roman"/>
          <w:sz w:val="24"/>
          <w:szCs w:val="24"/>
        </w:rPr>
        <w:tab/>
      </w:r>
    </w:p>
    <w:p w14:paraId="28972E10" w14:textId="77777777" w:rsidR="00FE1B88" w:rsidRPr="00FE1B88" w:rsidRDefault="00103B5D" w:rsidP="00FE1B88">
      <w:pPr>
        <w:tabs>
          <w:tab w:val="left" w:pos="1800"/>
          <w:tab w:val="left" w:pos="54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F11D4A" w:rsidRPr="00FE1B88">
        <w:rPr>
          <w:rFonts w:ascii="Times New Roman" w:eastAsia="Times New Roman" w:hAnsi="Times New Roman"/>
          <w:sz w:val="24"/>
          <w:szCs w:val="24"/>
        </w:rPr>
        <w:t xml:space="preserve">Alderman </w:t>
      </w:r>
      <w:r w:rsidR="00F11D4A">
        <w:rPr>
          <w:rFonts w:ascii="Times New Roman" w:eastAsia="Times New Roman" w:hAnsi="Times New Roman"/>
          <w:sz w:val="24"/>
          <w:szCs w:val="24"/>
        </w:rPr>
        <w:t>James Maes</w:t>
      </w:r>
      <w:r>
        <w:rPr>
          <w:rFonts w:ascii="Times New Roman" w:eastAsia="Times New Roman" w:hAnsi="Times New Roman"/>
          <w:sz w:val="24"/>
          <w:szCs w:val="24"/>
        </w:rPr>
        <w:tab/>
        <w:t xml:space="preserve">Alderman </w:t>
      </w:r>
      <w:r w:rsidR="004907AE">
        <w:rPr>
          <w:rFonts w:ascii="Times New Roman" w:eastAsia="Times New Roman" w:hAnsi="Times New Roman"/>
          <w:sz w:val="24"/>
          <w:szCs w:val="24"/>
        </w:rPr>
        <w:t>Alex Moore</w:t>
      </w:r>
    </w:p>
    <w:p w14:paraId="4ACEEDDC" w14:textId="1DA46606" w:rsidR="00A27981" w:rsidRDefault="00FE1B88" w:rsidP="00370840">
      <w:pPr>
        <w:tabs>
          <w:tab w:val="left" w:pos="1800"/>
          <w:tab w:val="left" w:pos="54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="00370840">
        <w:rPr>
          <w:rFonts w:ascii="Times New Roman" w:eastAsia="Times New Roman" w:hAnsi="Times New Roman"/>
          <w:sz w:val="24"/>
          <w:szCs w:val="24"/>
        </w:rPr>
        <w:t>Alderman</w:t>
      </w:r>
      <w:r w:rsidR="004907AE">
        <w:rPr>
          <w:rFonts w:ascii="Times New Roman" w:eastAsia="Times New Roman" w:hAnsi="Times New Roman"/>
          <w:sz w:val="24"/>
          <w:szCs w:val="24"/>
        </w:rPr>
        <w:t xml:space="preserve"> </w:t>
      </w:r>
      <w:r w:rsidR="003619E5">
        <w:rPr>
          <w:rFonts w:ascii="Times New Roman" w:eastAsia="Times New Roman" w:hAnsi="Times New Roman"/>
          <w:sz w:val="24"/>
          <w:szCs w:val="24"/>
        </w:rPr>
        <w:t>Danny Valleroy</w:t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="005621D9" w:rsidRPr="00FE1B88">
        <w:rPr>
          <w:rFonts w:ascii="Times New Roman" w:eastAsia="Times New Roman" w:hAnsi="Times New Roman"/>
          <w:sz w:val="24"/>
          <w:szCs w:val="24"/>
        </w:rPr>
        <w:t>Alderman Randy Dudenbostel</w:t>
      </w:r>
    </w:p>
    <w:p w14:paraId="377BAF2D" w14:textId="19AAB087" w:rsidR="003619E5" w:rsidRDefault="003619E5" w:rsidP="00370840">
      <w:pPr>
        <w:tabs>
          <w:tab w:val="left" w:pos="1800"/>
          <w:tab w:val="left" w:pos="54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Don Berry</w:t>
      </w:r>
    </w:p>
    <w:p w14:paraId="7F87E6C9" w14:textId="77777777" w:rsidR="009F7E5F" w:rsidRPr="00FE1B88" w:rsidRDefault="00FE1B88" w:rsidP="00D17D0C">
      <w:pPr>
        <w:tabs>
          <w:tab w:val="left" w:pos="1800"/>
          <w:tab w:val="left" w:pos="54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="009F7E5F">
        <w:rPr>
          <w:rFonts w:ascii="Times New Roman" w:eastAsia="Times New Roman" w:hAnsi="Times New Roman"/>
          <w:sz w:val="24"/>
          <w:szCs w:val="24"/>
        </w:rPr>
        <w:tab/>
      </w:r>
    </w:p>
    <w:p w14:paraId="1BADB35E" w14:textId="5655FCED" w:rsidR="00FE1B88" w:rsidRPr="004C68B5" w:rsidRDefault="00FE1B88" w:rsidP="004C68B5">
      <w:pPr>
        <w:tabs>
          <w:tab w:val="left" w:pos="1800"/>
          <w:tab w:val="left" w:pos="54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>Absent:</w:t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="004907AE">
        <w:rPr>
          <w:rFonts w:ascii="Times New Roman" w:eastAsia="Times New Roman" w:hAnsi="Times New Roman"/>
          <w:sz w:val="24"/>
          <w:szCs w:val="24"/>
        </w:rPr>
        <w:t xml:space="preserve">Alderman </w:t>
      </w:r>
      <w:r w:rsidR="003619E5">
        <w:rPr>
          <w:rFonts w:ascii="Times New Roman" w:eastAsia="Times New Roman" w:hAnsi="Times New Roman"/>
          <w:sz w:val="24"/>
          <w:szCs w:val="24"/>
        </w:rPr>
        <w:t>Nick Bert</w:t>
      </w:r>
    </w:p>
    <w:p w14:paraId="71C6EAD9" w14:textId="77777777" w:rsidR="00FE1B88" w:rsidRPr="00FE1B88" w:rsidRDefault="00FE1B88" w:rsidP="00FE1B88">
      <w:pPr>
        <w:tabs>
          <w:tab w:val="left" w:pos="1800"/>
          <w:tab w:val="left" w:pos="54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72C6E88" w14:textId="77777777" w:rsidR="00FE1B88" w:rsidRPr="0065275A" w:rsidRDefault="00FE1B88" w:rsidP="008779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PLEDGE OF ALLEGIANCE</w:t>
      </w:r>
      <w:r w:rsidR="0082049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</w:t>
      </w:r>
    </w:p>
    <w:p w14:paraId="7E99403A" w14:textId="77777777" w:rsidR="00FE1B88" w:rsidRPr="00FE1B88" w:rsidRDefault="00FE1B88" w:rsidP="00FE1B8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5841F5C4" w14:textId="77777777" w:rsidR="00FE1B88" w:rsidRPr="00FE1B88" w:rsidRDefault="00FE1B88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proofErr w:type="gramStart"/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READING OF</w:t>
      </w:r>
      <w:proofErr w:type="gramEnd"/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MINUTES OF PREVIOUS MEETING</w:t>
      </w:r>
    </w:p>
    <w:p w14:paraId="757E546A" w14:textId="77777777" w:rsidR="00FE1B88" w:rsidRPr="00FE1B88" w:rsidRDefault="00FE1B88" w:rsidP="00FE1B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D0D82C" w14:textId="09FDAA04" w:rsidR="00FE1B88" w:rsidRDefault="00FE1B88" w:rsidP="00127B3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 xml:space="preserve">Alderman </w:t>
      </w:r>
      <w:r w:rsidR="009D4B1B">
        <w:rPr>
          <w:rFonts w:ascii="Times New Roman" w:eastAsia="Times New Roman" w:hAnsi="Times New Roman"/>
          <w:sz w:val="24"/>
          <w:szCs w:val="24"/>
        </w:rPr>
        <w:t>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moved to dispense with the reading of the minutes of the previous meeting and to approve them as prepared by the city clerk.</w:t>
      </w:r>
      <w:r w:rsidR="00BC6802">
        <w:rPr>
          <w:rFonts w:ascii="Times New Roman" w:eastAsia="Times New Roman" w:hAnsi="Times New Roman"/>
          <w:sz w:val="24"/>
          <w:szCs w:val="24"/>
        </w:rPr>
        <w:t xml:space="preserve">  </w:t>
      </w:r>
      <w:r w:rsidR="006054B0">
        <w:rPr>
          <w:rFonts w:ascii="Times New Roman" w:eastAsia="Times New Roman" w:hAnsi="Times New Roman"/>
          <w:sz w:val="24"/>
          <w:szCs w:val="24"/>
        </w:rPr>
        <w:t xml:space="preserve">Alderman </w:t>
      </w:r>
      <w:r w:rsidR="00BA67FB">
        <w:rPr>
          <w:rFonts w:ascii="Times New Roman" w:eastAsia="Times New Roman" w:hAnsi="Times New Roman"/>
          <w:sz w:val="24"/>
          <w:szCs w:val="24"/>
        </w:rPr>
        <w:t>Dudenbostel</w:t>
      </w:r>
      <w:r w:rsidR="006054B0">
        <w:rPr>
          <w:rFonts w:ascii="Times New Roman" w:eastAsia="Times New Roman" w:hAnsi="Times New Roman"/>
          <w:sz w:val="24"/>
          <w:szCs w:val="24"/>
        </w:rPr>
        <w:t xml:space="preserve"> seconded the motion</w:t>
      </w:r>
      <w:r w:rsidR="007C0C23">
        <w:rPr>
          <w:rFonts w:ascii="Times New Roman" w:eastAsia="Times New Roman" w:hAnsi="Times New Roman"/>
          <w:sz w:val="24"/>
          <w:szCs w:val="24"/>
        </w:rPr>
        <w:t>.</w:t>
      </w:r>
      <w:r w:rsidR="007C0C23" w:rsidRPr="00FE1B88">
        <w:rPr>
          <w:rFonts w:ascii="Times New Roman" w:eastAsia="Times New Roman" w:hAnsi="Times New Roman"/>
          <w:sz w:val="24"/>
          <w:szCs w:val="24"/>
        </w:rPr>
        <w:t xml:space="preserve">  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UPON ROLL CALL:  Ayes:  Aldermen </w:t>
      </w:r>
      <w:r w:rsidR="001E794A">
        <w:rPr>
          <w:rFonts w:ascii="Times New Roman" w:eastAsia="Times New Roman" w:hAnsi="Times New Roman"/>
          <w:sz w:val="24"/>
          <w:szCs w:val="24"/>
        </w:rPr>
        <w:t>Wagner</w:t>
      </w:r>
      <w:r w:rsidR="00C62567">
        <w:rPr>
          <w:rFonts w:ascii="Times New Roman" w:eastAsia="Times New Roman" w:hAnsi="Times New Roman"/>
          <w:sz w:val="24"/>
          <w:szCs w:val="24"/>
        </w:rPr>
        <w:t>,</w:t>
      </w:r>
      <w:r w:rsidR="009D4B1B">
        <w:rPr>
          <w:rFonts w:ascii="Times New Roman" w:eastAsia="Times New Roman" w:hAnsi="Times New Roman"/>
          <w:sz w:val="24"/>
          <w:szCs w:val="24"/>
        </w:rPr>
        <w:t xml:space="preserve"> Maes</w:t>
      </w:r>
      <w:r w:rsidR="006054B0">
        <w:rPr>
          <w:rFonts w:ascii="Times New Roman" w:eastAsia="Times New Roman" w:hAnsi="Times New Roman"/>
          <w:sz w:val="24"/>
          <w:szCs w:val="24"/>
        </w:rPr>
        <w:t>,</w:t>
      </w:r>
      <w:r w:rsidR="00BA67FB">
        <w:rPr>
          <w:rFonts w:ascii="Times New Roman" w:eastAsia="Times New Roman" w:hAnsi="Times New Roman"/>
          <w:sz w:val="24"/>
          <w:szCs w:val="24"/>
        </w:rPr>
        <w:t xml:space="preserve"> Moore,</w:t>
      </w:r>
      <w:r w:rsidR="00DF725B">
        <w:rPr>
          <w:rFonts w:ascii="Times New Roman" w:eastAsia="Times New Roman" w:hAnsi="Times New Roman"/>
          <w:sz w:val="24"/>
          <w:szCs w:val="24"/>
        </w:rPr>
        <w:t xml:space="preserve"> Dudenbostel, </w:t>
      </w:r>
      <w:r w:rsidR="00390915">
        <w:rPr>
          <w:rFonts w:ascii="Times New Roman" w:eastAsia="Times New Roman" w:hAnsi="Times New Roman"/>
          <w:sz w:val="24"/>
          <w:szCs w:val="24"/>
        </w:rPr>
        <w:t>Buckham</w:t>
      </w:r>
      <w:r w:rsidRPr="00FE1B88">
        <w:rPr>
          <w:rFonts w:ascii="Times New Roman" w:eastAsia="Times New Roman" w:hAnsi="Times New Roman"/>
          <w:sz w:val="24"/>
          <w:szCs w:val="24"/>
        </w:rPr>
        <w:t>,</w:t>
      </w:r>
      <w:r w:rsidR="00555A94">
        <w:rPr>
          <w:rFonts w:ascii="Times New Roman" w:eastAsia="Times New Roman" w:hAnsi="Times New Roman"/>
          <w:sz w:val="24"/>
          <w:szCs w:val="24"/>
        </w:rPr>
        <w:t xml:space="preserve"> </w:t>
      </w:r>
      <w:r w:rsidR="001E794A">
        <w:rPr>
          <w:rFonts w:ascii="Times New Roman" w:eastAsia="Times New Roman" w:hAnsi="Times New Roman"/>
          <w:sz w:val="24"/>
          <w:szCs w:val="24"/>
        </w:rPr>
        <w:t>B</w:t>
      </w:r>
      <w:r w:rsidR="00B963D5">
        <w:rPr>
          <w:rFonts w:ascii="Times New Roman" w:eastAsia="Times New Roman" w:hAnsi="Times New Roman"/>
          <w:sz w:val="24"/>
          <w:szCs w:val="24"/>
        </w:rPr>
        <w:t>erry, Valleroy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.  Nays: </w:t>
      </w:r>
      <w:r w:rsidR="006054B0">
        <w:rPr>
          <w:rFonts w:ascii="Times New Roman" w:eastAsia="Times New Roman" w:hAnsi="Times New Roman"/>
          <w:sz w:val="24"/>
          <w:szCs w:val="24"/>
        </w:rPr>
        <w:t>None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.  Absent:  </w:t>
      </w:r>
      <w:r w:rsidR="00341104">
        <w:rPr>
          <w:rFonts w:ascii="Times New Roman" w:eastAsia="Times New Roman" w:hAnsi="Times New Roman"/>
          <w:sz w:val="24"/>
          <w:szCs w:val="24"/>
        </w:rPr>
        <w:t>Alderm</w:t>
      </w:r>
      <w:r w:rsidR="00B963D5">
        <w:rPr>
          <w:rFonts w:ascii="Times New Roman" w:eastAsia="Times New Roman" w:hAnsi="Times New Roman"/>
          <w:sz w:val="24"/>
          <w:szCs w:val="24"/>
        </w:rPr>
        <w:t>a</w:t>
      </w:r>
      <w:r w:rsidR="00341104">
        <w:rPr>
          <w:rFonts w:ascii="Times New Roman" w:eastAsia="Times New Roman" w:hAnsi="Times New Roman"/>
          <w:sz w:val="24"/>
          <w:szCs w:val="24"/>
        </w:rPr>
        <w:t>n Ber</w:t>
      </w:r>
      <w:r w:rsidR="00B963D5">
        <w:rPr>
          <w:rFonts w:ascii="Times New Roman" w:eastAsia="Times New Roman" w:hAnsi="Times New Roman"/>
          <w:sz w:val="24"/>
          <w:szCs w:val="24"/>
        </w:rPr>
        <w:t>t</w:t>
      </w:r>
      <w:r w:rsidR="002D112A">
        <w:rPr>
          <w:rFonts w:ascii="Times New Roman" w:eastAsia="Times New Roman" w:hAnsi="Times New Roman"/>
          <w:sz w:val="24"/>
          <w:szCs w:val="24"/>
        </w:rPr>
        <w:t>.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 Motion carried. </w:t>
      </w:r>
    </w:p>
    <w:p w14:paraId="5BB1E0E0" w14:textId="77777777" w:rsidR="00127B30" w:rsidRPr="00FE1B88" w:rsidRDefault="00127B30" w:rsidP="00127B3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1B078172" w14:textId="4606C481" w:rsidR="00127B30" w:rsidRDefault="00127B30" w:rsidP="005C2B9E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APPROVAL OF EXECUTIVE SESSION MINUTES</w:t>
      </w:r>
    </w:p>
    <w:p w14:paraId="704380FF" w14:textId="77777777" w:rsidR="00127B30" w:rsidRDefault="00127B30" w:rsidP="00127B30">
      <w:pPr>
        <w:keepNext/>
        <w:spacing w:after="0" w:line="240" w:lineRule="auto"/>
        <w:ind w:left="720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0CA51D66" w14:textId="6347B0B8" w:rsidR="00127B30" w:rsidRPr="00127B30" w:rsidRDefault="00127B30" w:rsidP="00127B30">
      <w:pPr>
        <w:keepNext/>
        <w:spacing w:after="0" w:line="240" w:lineRule="auto"/>
        <w:ind w:left="720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Alderman Dudenbostel moved to approve minutes of Executive Session held on May 19, 2025.  Alderman Maes seconded the motion.  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UPON ROLL CALL:  Ayes:  Aldermen </w:t>
      </w:r>
      <w:r>
        <w:rPr>
          <w:rFonts w:ascii="Times New Roman" w:eastAsia="Times New Roman" w:hAnsi="Times New Roman"/>
          <w:sz w:val="24"/>
          <w:szCs w:val="24"/>
        </w:rPr>
        <w:t>Wagner, Maes, Moore, Dudenbostel, Buckham, Valleroy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.  Nays: </w:t>
      </w:r>
      <w:r>
        <w:rPr>
          <w:rFonts w:ascii="Times New Roman" w:eastAsia="Times New Roman" w:hAnsi="Times New Roman"/>
          <w:sz w:val="24"/>
          <w:szCs w:val="24"/>
        </w:rPr>
        <w:t>None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.  Absent:  </w:t>
      </w:r>
      <w:r>
        <w:rPr>
          <w:rFonts w:ascii="Times New Roman" w:eastAsia="Times New Roman" w:hAnsi="Times New Roman"/>
          <w:sz w:val="24"/>
          <w:szCs w:val="24"/>
        </w:rPr>
        <w:t>Alderman Bert.</w:t>
      </w:r>
      <w:r w:rsidR="000A0324">
        <w:rPr>
          <w:rFonts w:ascii="Times New Roman" w:eastAsia="Times New Roman" w:hAnsi="Times New Roman"/>
          <w:sz w:val="24"/>
          <w:szCs w:val="24"/>
        </w:rPr>
        <w:t xml:space="preserve">  Alderman Berry abstained.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 Motion carried.</w:t>
      </w:r>
    </w:p>
    <w:p w14:paraId="10B27BBF" w14:textId="77777777" w:rsidR="00127B30" w:rsidRDefault="00127B30" w:rsidP="00127B30">
      <w:pPr>
        <w:keepNext/>
        <w:spacing w:after="0" w:line="240" w:lineRule="auto"/>
        <w:ind w:left="720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2301FCEF" w14:textId="20CAB17B" w:rsidR="005A4FC5" w:rsidRDefault="00FE1B88" w:rsidP="005C2B9E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CORRESPONDENCE</w:t>
      </w:r>
    </w:p>
    <w:p w14:paraId="1E511480" w14:textId="77777777" w:rsidR="00746882" w:rsidRDefault="00746882" w:rsidP="00746882">
      <w:pPr>
        <w:keepNext/>
        <w:spacing w:after="0" w:line="240" w:lineRule="auto"/>
        <w:ind w:left="720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278C2467" w14:textId="3B9B14E1" w:rsidR="002E57BE" w:rsidRDefault="00381208" w:rsidP="00746882">
      <w:pPr>
        <w:keepNext/>
        <w:numPr>
          <w:ilvl w:val="0"/>
          <w:numId w:val="16"/>
        </w:numPr>
        <w:spacing w:after="0" w:line="240" w:lineRule="auto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An email providing an update on the city’s request for Congressionally Directed Spending Submission</w:t>
      </w:r>
    </w:p>
    <w:p w14:paraId="465D5C35" w14:textId="2C1DAFA7" w:rsidR="00DE069B" w:rsidRDefault="00381208" w:rsidP="00746882">
      <w:pPr>
        <w:keepNext/>
        <w:numPr>
          <w:ilvl w:val="0"/>
          <w:numId w:val="16"/>
        </w:numPr>
        <w:spacing w:after="0" w:line="240" w:lineRule="auto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Chester Recycling Day on June 21</w:t>
      </w:r>
      <w:r w:rsidRPr="00381208">
        <w:rPr>
          <w:rFonts w:ascii="Times New Roman" w:eastAsia="Times New Roman" w:hAnsi="Times New Roman"/>
          <w:bCs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at Buena Vista National Bank</w:t>
      </w:r>
    </w:p>
    <w:p w14:paraId="3633CD6F" w14:textId="1DB3D015" w:rsidR="00381208" w:rsidRDefault="00381208" w:rsidP="00746882">
      <w:pPr>
        <w:keepNext/>
        <w:numPr>
          <w:ilvl w:val="0"/>
          <w:numId w:val="16"/>
        </w:numPr>
        <w:spacing w:after="0" w:line="240" w:lineRule="auto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Monroe – Randolph Enterprise Zone meeting minutes</w:t>
      </w:r>
    </w:p>
    <w:p w14:paraId="06A74076" w14:textId="77777777" w:rsidR="00FE1B88" w:rsidRPr="00FE1B88" w:rsidRDefault="00FE1B88" w:rsidP="00FE1B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960B539" w14:textId="77777777" w:rsidR="00FE1B88" w:rsidRDefault="00FE1B88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REPORTS</w:t>
      </w:r>
    </w:p>
    <w:p w14:paraId="6E153B0C" w14:textId="77777777" w:rsidR="00D52CA0" w:rsidRDefault="00D52CA0" w:rsidP="00D52CA0">
      <w:pPr>
        <w:pStyle w:val="NoSpacing"/>
      </w:pPr>
    </w:p>
    <w:p w14:paraId="3F87386A" w14:textId="77777777" w:rsidR="00D52CA0" w:rsidRDefault="00D52CA0" w:rsidP="00D52CA0">
      <w:pPr>
        <w:pStyle w:val="NoSpacing"/>
        <w:ind w:left="7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Mayor:</w:t>
      </w:r>
    </w:p>
    <w:p w14:paraId="418C1A7E" w14:textId="77777777" w:rsidR="00386037" w:rsidRDefault="00386037" w:rsidP="00D52CA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36E12166" w14:textId="3C532655" w:rsidR="007746CE" w:rsidRDefault="00D468CC" w:rsidP="00D468C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Mayor Eggemeyer </w:t>
      </w:r>
      <w:r w:rsidR="006C2998">
        <w:rPr>
          <w:rFonts w:ascii="Times New Roman" w:hAnsi="Times New Roman"/>
          <w:sz w:val="24"/>
          <w:szCs w:val="24"/>
        </w:rPr>
        <w:t>report</w:t>
      </w:r>
      <w:r w:rsidR="007D542A">
        <w:rPr>
          <w:rFonts w:ascii="Times New Roman" w:hAnsi="Times New Roman"/>
          <w:sz w:val="24"/>
          <w:szCs w:val="24"/>
        </w:rPr>
        <w:t xml:space="preserve">ed the </w:t>
      </w:r>
      <w:r w:rsidR="00DE20D9">
        <w:rPr>
          <w:rFonts w:ascii="Times New Roman" w:hAnsi="Times New Roman"/>
          <w:sz w:val="24"/>
          <w:szCs w:val="24"/>
        </w:rPr>
        <w:t>annual Chamber of Commerce dinner was held last Friday</w:t>
      </w:r>
      <w:r w:rsidR="00124B79">
        <w:rPr>
          <w:rFonts w:ascii="Times New Roman" w:hAnsi="Times New Roman"/>
          <w:sz w:val="24"/>
          <w:szCs w:val="24"/>
        </w:rPr>
        <w:t xml:space="preserve"> and</w:t>
      </w:r>
      <w:r w:rsidR="00DE20D9">
        <w:rPr>
          <w:rFonts w:ascii="Times New Roman" w:hAnsi="Times New Roman"/>
          <w:sz w:val="24"/>
          <w:szCs w:val="24"/>
        </w:rPr>
        <w:t xml:space="preserve"> congratulated all award recipients.</w:t>
      </w:r>
    </w:p>
    <w:p w14:paraId="19054305" w14:textId="77777777" w:rsidR="007D45DB" w:rsidRDefault="007D45DB" w:rsidP="00D468CC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718E9D76" w14:textId="18748436" w:rsidR="007D45DB" w:rsidRDefault="007D45DB" w:rsidP="00D468CC">
      <w:pPr>
        <w:pStyle w:val="NoSpacing"/>
        <w:ind w:left="7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City Clerk:</w:t>
      </w:r>
    </w:p>
    <w:p w14:paraId="3F89EC8B" w14:textId="77777777" w:rsidR="007D45DB" w:rsidRDefault="007D45DB" w:rsidP="00D468CC">
      <w:pPr>
        <w:pStyle w:val="NoSpacing"/>
        <w:ind w:left="720"/>
        <w:rPr>
          <w:rFonts w:ascii="Times New Roman" w:hAnsi="Times New Roman"/>
          <w:sz w:val="24"/>
          <w:szCs w:val="24"/>
          <w:u w:val="single"/>
        </w:rPr>
      </w:pPr>
    </w:p>
    <w:p w14:paraId="3EFB4A92" w14:textId="49C1862C" w:rsidR="007D45DB" w:rsidRPr="007D45DB" w:rsidRDefault="00423914" w:rsidP="00D468CC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city clerk presented an application for raffle license for the Chester Eagles Aerie #3252.  Alderman Dudenbostel moved to issue the raffle license and waive the fidelity bond required of the raffle managers.  Alderman Maes seconded the motion.  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UPON ROLL CALL:  Ayes:  Aldermen </w:t>
      </w:r>
      <w:r>
        <w:rPr>
          <w:rFonts w:ascii="Times New Roman" w:eastAsia="Times New Roman" w:hAnsi="Times New Roman"/>
          <w:sz w:val="24"/>
          <w:szCs w:val="24"/>
        </w:rPr>
        <w:t>Wagner, Maes, Moore, Dudenbostel, Buckham</w:t>
      </w:r>
      <w:r w:rsidRPr="00FE1B88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Berry, Valleroy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.  Nays: </w:t>
      </w:r>
      <w:r>
        <w:rPr>
          <w:rFonts w:ascii="Times New Roman" w:eastAsia="Times New Roman" w:hAnsi="Times New Roman"/>
          <w:sz w:val="24"/>
          <w:szCs w:val="24"/>
        </w:rPr>
        <w:t>None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.  Absent:  </w:t>
      </w:r>
      <w:r>
        <w:rPr>
          <w:rFonts w:ascii="Times New Roman" w:eastAsia="Times New Roman" w:hAnsi="Times New Roman"/>
          <w:sz w:val="24"/>
          <w:szCs w:val="24"/>
        </w:rPr>
        <w:t>Alderman Bert.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 Motion carried.</w:t>
      </w:r>
    </w:p>
    <w:p w14:paraId="75CB26C9" w14:textId="77777777" w:rsidR="00D468CC" w:rsidRDefault="00D468CC" w:rsidP="00D468CC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0D9BD9F8" w14:textId="77777777" w:rsidR="00FE1B88" w:rsidRPr="00FE1B88" w:rsidRDefault="00FE1B88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COMMITTEE REPORTS</w:t>
      </w:r>
    </w:p>
    <w:p w14:paraId="2F05B6C4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09415579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sz w:val="24"/>
          <w:szCs w:val="24"/>
          <w:u w:val="single"/>
        </w:rPr>
        <w:t xml:space="preserve">Cemetery &amp; Finance Committee (Chairman </w:t>
      </w:r>
      <w:r w:rsidR="00CC6228">
        <w:rPr>
          <w:rFonts w:ascii="Times New Roman" w:eastAsia="Times New Roman" w:hAnsi="Times New Roman"/>
          <w:sz w:val="24"/>
          <w:szCs w:val="24"/>
          <w:u w:val="single"/>
        </w:rPr>
        <w:t>Wagner</w:t>
      </w:r>
      <w:r w:rsidRPr="00FE1B88">
        <w:rPr>
          <w:rFonts w:ascii="Times New Roman" w:eastAsia="Times New Roman" w:hAnsi="Times New Roman"/>
          <w:sz w:val="24"/>
          <w:szCs w:val="24"/>
          <w:u w:val="single"/>
        </w:rPr>
        <w:t>):</w:t>
      </w:r>
    </w:p>
    <w:p w14:paraId="2A78B563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3D353CE" w14:textId="18D56825" w:rsid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>The Cemetery and Finance Committee met this evening at 5:</w:t>
      </w:r>
      <w:r w:rsidR="00014042">
        <w:rPr>
          <w:rFonts w:ascii="Times New Roman" w:eastAsia="Times New Roman" w:hAnsi="Times New Roman"/>
          <w:sz w:val="24"/>
          <w:szCs w:val="24"/>
        </w:rPr>
        <w:t>0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0 p.m. to review city </w:t>
      </w:r>
      <w:proofErr w:type="gramStart"/>
      <w:r w:rsidRPr="00FE1B88">
        <w:rPr>
          <w:rFonts w:ascii="Times New Roman" w:eastAsia="Times New Roman" w:hAnsi="Times New Roman"/>
          <w:sz w:val="24"/>
          <w:szCs w:val="24"/>
        </w:rPr>
        <w:t>bills, and</w:t>
      </w:r>
      <w:proofErr w:type="gramEnd"/>
      <w:r w:rsidRPr="00FE1B88">
        <w:rPr>
          <w:rFonts w:ascii="Times New Roman" w:eastAsia="Times New Roman" w:hAnsi="Times New Roman"/>
          <w:sz w:val="24"/>
          <w:szCs w:val="24"/>
        </w:rPr>
        <w:t xml:space="preserve"> found them to be </w:t>
      </w:r>
      <w:proofErr w:type="gramStart"/>
      <w:r w:rsidRPr="00FE1B88">
        <w:rPr>
          <w:rFonts w:ascii="Times New Roman" w:eastAsia="Times New Roman" w:hAnsi="Times New Roman"/>
          <w:sz w:val="24"/>
          <w:szCs w:val="24"/>
        </w:rPr>
        <w:t>in order for</w:t>
      </w:r>
      <w:proofErr w:type="gramEnd"/>
      <w:r w:rsidRPr="00FE1B88">
        <w:rPr>
          <w:rFonts w:ascii="Times New Roman" w:eastAsia="Times New Roman" w:hAnsi="Times New Roman"/>
          <w:sz w:val="24"/>
          <w:szCs w:val="24"/>
        </w:rPr>
        <w:t xml:space="preserve"> payment.  </w:t>
      </w:r>
      <w:r w:rsidR="00587588">
        <w:rPr>
          <w:rFonts w:ascii="Times New Roman" w:eastAsia="Times New Roman" w:hAnsi="Times New Roman"/>
          <w:sz w:val="24"/>
          <w:szCs w:val="24"/>
        </w:rPr>
        <w:t>Chair</w:t>
      </w:r>
      <w:r w:rsidR="00020253">
        <w:rPr>
          <w:rFonts w:ascii="Times New Roman" w:eastAsia="Times New Roman" w:hAnsi="Times New Roman"/>
          <w:sz w:val="24"/>
          <w:szCs w:val="24"/>
        </w:rPr>
        <w:t xml:space="preserve">man </w:t>
      </w:r>
      <w:r w:rsidR="00F50B7C">
        <w:rPr>
          <w:rFonts w:ascii="Times New Roman" w:eastAsia="Times New Roman" w:hAnsi="Times New Roman"/>
          <w:sz w:val="24"/>
          <w:szCs w:val="24"/>
        </w:rPr>
        <w:t>Wagner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moved to approve payment of bills, subject to audit</w:t>
      </w:r>
      <w:r w:rsidR="000268E9">
        <w:rPr>
          <w:rFonts w:ascii="Times New Roman" w:eastAsia="Times New Roman" w:hAnsi="Times New Roman"/>
          <w:sz w:val="24"/>
          <w:szCs w:val="24"/>
        </w:rPr>
        <w:t xml:space="preserve">.  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Alderman </w:t>
      </w:r>
      <w:r w:rsidR="00074A5F">
        <w:rPr>
          <w:rFonts w:ascii="Times New Roman" w:eastAsia="Times New Roman" w:hAnsi="Times New Roman"/>
          <w:sz w:val="24"/>
          <w:szCs w:val="24"/>
        </w:rPr>
        <w:t>Valleroy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seconded the motion.  </w:t>
      </w:r>
      <w:bookmarkStart w:id="0" w:name="_Hlk200011423"/>
      <w:bookmarkStart w:id="1" w:name="_Hlk98843677"/>
      <w:r w:rsidRPr="00FE1B88">
        <w:rPr>
          <w:rFonts w:ascii="Times New Roman" w:eastAsia="Times New Roman" w:hAnsi="Times New Roman"/>
          <w:sz w:val="24"/>
          <w:szCs w:val="24"/>
        </w:rPr>
        <w:t xml:space="preserve">UPON ROLL CALL:  Ayes:  </w:t>
      </w:r>
      <w:r w:rsidRPr="00FE1B88">
        <w:rPr>
          <w:rFonts w:ascii="Times New Roman" w:eastAsia="Times New Roman" w:hAnsi="Times New Roman"/>
          <w:sz w:val="24"/>
          <w:szCs w:val="24"/>
        </w:rPr>
        <w:lastRenderedPageBreak/>
        <w:t>Aldermen</w:t>
      </w:r>
      <w:r w:rsidR="000268E9">
        <w:rPr>
          <w:rFonts w:ascii="Times New Roman" w:eastAsia="Times New Roman" w:hAnsi="Times New Roman"/>
          <w:sz w:val="24"/>
          <w:szCs w:val="24"/>
        </w:rPr>
        <w:t xml:space="preserve"> Moore,</w:t>
      </w:r>
      <w:r w:rsidR="006E2036">
        <w:rPr>
          <w:rFonts w:ascii="Times New Roman" w:eastAsia="Times New Roman" w:hAnsi="Times New Roman"/>
          <w:sz w:val="24"/>
          <w:szCs w:val="24"/>
        </w:rPr>
        <w:t xml:space="preserve"> 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 w:rsidR="00F50B7C">
        <w:rPr>
          <w:rFonts w:ascii="Times New Roman" w:eastAsia="Times New Roman" w:hAnsi="Times New Roman"/>
          <w:sz w:val="24"/>
          <w:szCs w:val="24"/>
        </w:rPr>
        <w:t>Wagner</w:t>
      </w:r>
      <w:r w:rsidR="00CA05E1">
        <w:rPr>
          <w:rFonts w:ascii="Times New Roman" w:eastAsia="Times New Roman" w:hAnsi="Times New Roman"/>
          <w:sz w:val="24"/>
          <w:szCs w:val="24"/>
        </w:rPr>
        <w:t>,</w:t>
      </w:r>
      <w:r w:rsidR="00621A19">
        <w:rPr>
          <w:rFonts w:ascii="Times New Roman" w:eastAsia="Times New Roman" w:hAnsi="Times New Roman"/>
          <w:sz w:val="24"/>
          <w:szCs w:val="24"/>
        </w:rPr>
        <w:t xml:space="preserve"> </w:t>
      </w:r>
      <w:r w:rsidR="00074A5F">
        <w:rPr>
          <w:rFonts w:ascii="Times New Roman" w:eastAsia="Times New Roman" w:hAnsi="Times New Roman"/>
          <w:sz w:val="24"/>
          <w:szCs w:val="24"/>
        </w:rPr>
        <w:t>Valleroy, Berry</w:t>
      </w:r>
      <w:r w:rsidR="00621A19">
        <w:rPr>
          <w:rFonts w:ascii="Times New Roman" w:eastAsia="Times New Roman" w:hAnsi="Times New Roman"/>
          <w:sz w:val="24"/>
          <w:szCs w:val="24"/>
        </w:rPr>
        <w:t>,</w:t>
      </w:r>
      <w:r w:rsidR="0079486B">
        <w:rPr>
          <w:rFonts w:ascii="Times New Roman" w:eastAsia="Times New Roman" w:hAnsi="Times New Roman"/>
          <w:sz w:val="24"/>
          <w:szCs w:val="24"/>
        </w:rPr>
        <w:t xml:space="preserve"> Buckham,</w:t>
      </w:r>
      <w:r w:rsidR="00CA05E1">
        <w:rPr>
          <w:rFonts w:ascii="Times New Roman" w:eastAsia="Times New Roman" w:hAnsi="Times New Roman"/>
          <w:sz w:val="24"/>
          <w:szCs w:val="24"/>
        </w:rPr>
        <w:t xml:space="preserve"> Dudenbostel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.  Nays: None.  Absent: </w:t>
      </w:r>
      <w:r w:rsidR="007D542A">
        <w:rPr>
          <w:rFonts w:ascii="Times New Roman" w:eastAsia="Times New Roman" w:hAnsi="Times New Roman"/>
          <w:sz w:val="24"/>
          <w:szCs w:val="24"/>
        </w:rPr>
        <w:t>Alderm</w:t>
      </w:r>
      <w:r w:rsidR="00074A5F">
        <w:rPr>
          <w:rFonts w:ascii="Times New Roman" w:eastAsia="Times New Roman" w:hAnsi="Times New Roman"/>
          <w:sz w:val="24"/>
          <w:szCs w:val="24"/>
        </w:rPr>
        <w:t>a</w:t>
      </w:r>
      <w:r w:rsidR="007D542A">
        <w:rPr>
          <w:rFonts w:ascii="Times New Roman" w:eastAsia="Times New Roman" w:hAnsi="Times New Roman"/>
          <w:sz w:val="24"/>
          <w:szCs w:val="24"/>
        </w:rPr>
        <w:t>n Ber</w:t>
      </w:r>
      <w:r w:rsidR="00074A5F">
        <w:rPr>
          <w:rFonts w:ascii="Times New Roman" w:eastAsia="Times New Roman" w:hAnsi="Times New Roman"/>
          <w:sz w:val="24"/>
          <w:szCs w:val="24"/>
        </w:rPr>
        <w:t>t</w:t>
      </w:r>
      <w:r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bookmarkEnd w:id="0"/>
    <w:p w14:paraId="3D1523BB" w14:textId="77777777" w:rsidR="009E7286" w:rsidRDefault="009E7286" w:rsidP="00AA621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bookmarkEnd w:id="1"/>
    <w:p w14:paraId="6F089C77" w14:textId="77777777" w:rsidR="00D32B09" w:rsidRPr="00344C38" w:rsidRDefault="00D32B09" w:rsidP="00D32B0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8159E1">
        <w:rPr>
          <w:rFonts w:ascii="Times New Roman" w:eastAsia="Times New Roman" w:hAnsi="Times New Roman"/>
          <w:b/>
          <w:sz w:val="24"/>
          <w:szCs w:val="24"/>
          <w:u w:val="single"/>
        </w:rPr>
        <w:t>DEPARTMENT HEADS</w:t>
      </w:r>
    </w:p>
    <w:p w14:paraId="2F6B969A" w14:textId="77777777" w:rsidR="008159E1" w:rsidRDefault="008159E1" w:rsidP="00461B42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14:paraId="4D7D5528" w14:textId="77777777" w:rsidR="003A6748" w:rsidRPr="00A10A4B" w:rsidRDefault="00FE1B88" w:rsidP="003A674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PUBLIC COMMENT</w:t>
      </w:r>
    </w:p>
    <w:p w14:paraId="5C38B6BF" w14:textId="77777777" w:rsidR="00A86082" w:rsidRPr="00A209C3" w:rsidRDefault="00A86082" w:rsidP="00FA1984">
      <w:pPr>
        <w:pStyle w:val="NoSpacing"/>
      </w:pPr>
    </w:p>
    <w:p w14:paraId="06C7A7B7" w14:textId="77777777" w:rsidR="00C306A6" w:rsidRPr="009814C7" w:rsidRDefault="00FE1B88" w:rsidP="009814C7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OLD BUSINESS</w:t>
      </w:r>
    </w:p>
    <w:p w14:paraId="3479C14B" w14:textId="77777777" w:rsidR="006144D7" w:rsidRPr="006A6832" w:rsidRDefault="006144D7" w:rsidP="006A6832">
      <w:pPr>
        <w:pStyle w:val="NoSpacing"/>
      </w:pPr>
    </w:p>
    <w:p w14:paraId="3DF91B5C" w14:textId="77777777" w:rsidR="00FE1B88" w:rsidRPr="00FE1B88" w:rsidRDefault="00FE1B88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NEW BUSINESS</w:t>
      </w:r>
    </w:p>
    <w:p w14:paraId="189B6C58" w14:textId="77777777" w:rsidR="002020DD" w:rsidRDefault="007E33FB" w:rsidP="00C73BE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2" w:name="_Hlk101427977"/>
      <w:r>
        <w:rPr>
          <w:rFonts w:ascii="Times New Roman" w:eastAsia="Times New Roman" w:hAnsi="Times New Roman"/>
          <w:sz w:val="24"/>
          <w:szCs w:val="24"/>
        </w:rPr>
        <w:tab/>
      </w:r>
    </w:p>
    <w:p w14:paraId="1D98303B" w14:textId="6788D0FA" w:rsidR="000532F9" w:rsidRPr="00AE718F" w:rsidRDefault="007C4C0F" w:rsidP="00AE718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Water Distribution – Insta-Valve</w:t>
      </w:r>
      <w:r w:rsidR="00AE718F" w:rsidRPr="00AE718F"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14:paraId="727F0D1D" w14:textId="77777777" w:rsidR="00AE718F" w:rsidRDefault="00AE718F" w:rsidP="00AE718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0F270EE5" w14:textId="13DC6347" w:rsidR="00C43EB7" w:rsidRDefault="007C4C0F" w:rsidP="00C43EB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Superintendent Joe Clark presented a quote from Schulte Supply, Inc. for the installation of a </w:t>
      </w:r>
      <w:r w:rsidR="000216A8">
        <w:rPr>
          <w:rFonts w:ascii="Times New Roman" w:eastAsia="Times New Roman" w:hAnsi="Times New Roman"/>
          <w:sz w:val="24"/>
          <w:szCs w:val="24"/>
        </w:rPr>
        <w:t>6-inch</w:t>
      </w:r>
      <w:r>
        <w:rPr>
          <w:rFonts w:ascii="Times New Roman" w:eastAsia="Times New Roman" w:hAnsi="Times New Roman"/>
          <w:sz w:val="24"/>
          <w:szCs w:val="24"/>
        </w:rPr>
        <w:t xml:space="preserve"> valve.  This valve must be replaced to complete the new school project at St. John Lutheran School.   </w:t>
      </w:r>
      <w:r w:rsidR="00CF6F14">
        <w:rPr>
          <w:rFonts w:ascii="Times New Roman" w:eastAsia="Times New Roman" w:hAnsi="Times New Roman"/>
          <w:sz w:val="24"/>
          <w:szCs w:val="24"/>
        </w:rPr>
        <w:t xml:space="preserve">Alderman </w:t>
      </w:r>
      <w:r w:rsidR="00C73BEB">
        <w:rPr>
          <w:rFonts w:ascii="Times New Roman" w:eastAsia="Times New Roman" w:hAnsi="Times New Roman"/>
          <w:sz w:val="24"/>
          <w:szCs w:val="24"/>
        </w:rPr>
        <w:t>Maes moved to approve the propos</w:t>
      </w:r>
      <w:r>
        <w:rPr>
          <w:rFonts w:ascii="Times New Roman" w:eastAsia="Times New Roman" w:hAnsi="Times New Roman"/>
          <w:sz w:val="24"/>
          <w:szCs w:val="24"/>
        </w:rPr>
        <w:t>al from Schulte Supply, Inc. for $6,495.00</w:t>
      </w:r>
      <w:r w:rsidR="00C43EB7">
        <w:rPr>
          <w:rFonts w:ascii="Times New Roman" w:eastAsia="Times New Roman" w:hAnsi="Times New Roman"/>
          <w:sz w:val="24"/>
          <w:szCs w:val="24"/>
        </w:rPr>
        <w:t xml:space="preserve">.  Alderman </w:t>
      </w:r>
      <w:r>
        <w:rPr>
          <w:rFonts w:ascii="Times New Roman" w:eastAsia="Times New Roman" w:hAnsi="Times New Roman"/>
          <w:sz w:val="24"/>
          <w:szCs w:val="24"/>
        </w:rPr>
        <w:t>Valleroy</w:t>
      </w:r>
      <w:r w:rsidR="00C43EB7">
        <w:rPr>
          <w:rFonts w:ascii="Times New Roman" w:eastAsia="Times New Roman" w:hAnsi="Times New Roman"/>
          <w:sz w:val="24"/>
          <w:szCs w:val="24"/>
        </w:rPr>
        <w:t xml:space="preserve"> seconded the motion.  </w:t>
      </w:r>
      <w:r w:rsidR="00C43EB7" w:rsidRPr="00FE1B88">
        <w:rPr>
          <w:rFonts w:ascii="Times New Roman" w:eastAsia="Times New Roman" w:hAnsi="Times New Roman"/>
          <w:sz w:val="24"/>
          <w:szCs w:val="24"/>
        </w:rPr>
        <w:t>UPON ROLL CALL:  Ayes:  Aldermen</w:t>
      </w:r>
      <w:r w:rsidR="00C43EB7">
        <w:rPr>
          <w:rFonts w:ascii="Times New Roman" w:eastAsia="Times New Roman" w:hAnsi="Times New Roman"/>
          <w:sz w:val="24"/>
          <w:szCs w:val="24"/>
        </w:rPr>
        <w:t xml:space="preserve"> Moore, Be</w:t>
      </w:r>
      <w:r>
        <w:rPr>
          <w:rFonts w:ascii="Times New Roman" w:eastAsia="Times New Roman" w:hAnsi="Times New Roman"/>
          <w:sz w:val="24"/>
          <w:szCs w:val="24"/>
        </w:rPr>
        <w:t>rry, Valleroy</w:t>
      </w:r>
      <w:r w:rsidR="00C43EB7">
        <w:rPr>
          <w:rFonts w:ascii="Times New Roman" w:eastAsia="Times New Roman" w:hAnsi="Times New Roman"/>
          <w:sz w:val="24"/>
          <w:szCs w:val="24"/>
        </w:rPr>
        <w:t>, Maes</w:t>
      </w:r>
      <w:r w:rsidR="00C43EB7"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 w:rsidR="00C43EB7">
        <w:rPr>
          <w:rFonts w:ascii="Times New Roman" w:eastAsia="Times New Roman" w:hAnsi="Times New Roman"/>
          <w:sz w:val="24"/>
          <w:szCs w:val="24"/>
        </w:rPr>
        <w:t>Wagner, Buckham, Dudenbostel</w:t>
      </w:r>
      <w:r w:rsidR="00C43EB7" w:rsidRPr="00FE1B88">
        <w:rPr>
          <w:rFonts w:ascii="Times New Roman" w:eastAsia="Times New Roman" w:hAnsi="Times New Roman"/>
          <w:sz w:val="24"/>
          <w:szCs w:val="24"/>
        </w:rPr>
        <w:t>.  Nays</w:t>
      </w:r>
      <w:r w:rsidR="00C43EB7">
        <w:rPr>
          <w:rFonts w:ascii="Times New Roman" w:eastAsia="Times New Roman" w:hAnsi="Times New Roman"/>
          <w:sz w:val="24"/>
          <w:szCs w:val="24"/>
        </w:rPr>
        <w:t>:</w:t>
      </w:r>
      <w:r w:rsidR="00C43EB7" w:rsidRPr="00FE1B88">
        <w:rPr>
          <w:rFonts w:ascii="Times New Roman" w:eastAsia="Times New Roman" w:hAnsi="Times New Roman"/>
          <w:sz w:val="24"/>
          <w:szCs w:val="24"/>
        </w:rPr>
        <w:t xml:space="preserve"> None.  Absent: </w:t>
      </w:r>
      <w:r w:rsidR="00C73BEB">
        <w:rPr>
          <w:rFonts w:ascii="Times New Roman" w:eastAsia="Times New Roman" w:hAnsi="Times New Roman"/>
          <w:sz w:val="24"/>
          <w:szCs w:val="24"/>
        </w:rPr>
        <w:t>Alderm</w:t>
      </w:r>
      <w:r>
        <w:rPr>
          <w:rFonts w:ascii="Times New Roman" w:eastAsia="Times New Roman" w:hAnsi="Times New Roman"/>
          <w:sz w:val="24"/>
          <w:szCs w:val="24"/>
        </w:rPr>
        <w:t>an Bert</w:t>
      </w:r>
      <w:r w:rsidR="00C43EB7"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68731652" w14:textId="77777777" w:rsidR="00ED1447" w:rsidRDefault="00ED1447" w:rsidP="00C1405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22C2B4C" w14:textId="39B65BCC" w:rsidR="00B808F9" w:rsidRDefault="00196C2B" w:rsidP="006B327D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Water Distribution – Hydraulic Drive Unit</w:t>
      </w:r>
      <w:r w:rsidR="001C2FD3"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14:paraId="1385BE7B" w14:textId="77777777" w:rsidR="001C2FD3" w:rsidRDefault="001C2FD3" w:rsidP="006B327D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0CE92D2F" w14:textId="7C044CFB" w:rsidR="002B38FB" w:rsidRDefault="002B38FB" w:rsidP="002B38F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Alderman </w:t>
      </w:r>
      <w:r w:rsidR="00196C2B">
        <w:rPr>
          <w:rFonts w:ascii="Times New Roman" w:eastAsia="Times New Roman" w:hAnsi="Times New Roman"/>
          <w:sz w:val="24"/>
          <w:szCs w:val="24"/>
        </w:rPr>
        <w:t>Dudenbostel</w:t>
      </w:r>
      <w:r w:rsidR="00C1405E">
        <w:rPr>
          <w:rFonts w:ascii="Times New Roman" w:eastAsia="Times New Roman" w:hAnsi="Times New Roman"/>
          <w:sz w:val="24"/>
          <w:szCs w:val="24"/>
        </w:rPr>
        <w:t xml:space="preserve"> moved to </w:t>
      </w:r>
      <w:r w:rsidR="00196C2B">
        <w:rPr>
          <w:rFonts w:ascii="Times New Roman" w:eastAsia="Times New Roman" w:hAnsi="Times New Roman"/>
          <w:sz w:val="24"/>
          <w:szCs w:val="24"/>
        </w:rPr>
        <w:t>ratify the purchase of a hydraulic drive unit from Schulte Supply, Inc. for $8,189.78</w:t>
      </w:r>
      <w:r>
        <w:rPr>
          <w:rFonts w:ascii="Times New Roman" w:eastAsia="Times New Roman" w:hAnsi="Times New Roman"/>
          <w:sz w:val="24"/>
          <w:szCs w:val="24"/>
        </w:rPr>
        <w:t xml:space="preserve">.  Alderman </w:t>
      </w:r>
      <w:r w:rsidR="00196C2B">
        <w:rPr>
          <w:rFonts w:ascii="Times New Roman" w:eastAsia="Times New Roman" w:hAnsi="Times New Roman"/>
          <w:sz w:val="24"/>
          <w:szCs w:val="24"/>
        </w:rPr>
        <w:t>Maes</w:t>
      </w:r>
      <w:r>
        <w:rPr>
          <w:rFonts w:ascii="Times New Roman" w:eastAsia="Times New Roman" w:hAnsi="Times New Roman"/>
          <w:sz w:val="24"/>
          <w:szCs w:val="24"/>
        </w:rPr>
        <w:t xml:space="preserve"> seconded the motion.  </w:t>
      </w:r>
      <w:r w:rsidRPr="00FE1B88">
        <w:rPr>
          <w:rFonts w:ascii="Times New Roman" w:eastAsia="Times New Roman" w:hAnsi="Times New Roman"/>
          <w:sz w:val="24"/>
          <w:szCs w:val="24"/>
        </w:rPr>
        <w:t>UPON ROLL CALL:  Ayes:  Aldermen</w:t>
      </w:r>
      <w:r>
        <w:rPr>
          <w:rFonts w:ascii="Times New Roman" w:eastAsia="Times New Roman" w:hAnsi="Times New Roman"/>
          <w:sz w:val="24"/>
          <w:szCs w:val="24"/>
        </w:rPr>
        <w:t xml:space="preserve"> Moore, Ber</w:t>
      </w:r>
      <w:r w:rsidR="00196C2B">
        <w:rPr>
          <w:rFonts w:ascii="Times New Roman" w:eastAsia="Times New Roman" w:hAnsi="Times New Roman"/>
          <w:sz w:val="24"/>
          <w:szCs w:val="24"/>
        </w:rPr>
        <w:t>ry, Valleroy</w:t>
      </w:r>
      <w:r>
        <w:rPr>
          <w:rFonts w:ascii="Times New Roman" w:eastAsia="Times New Roman" w:hAnsi="Times New Roman"/>
          <w:sz w:val="24"/>
          <w:szCs w:val="24"/>
        </w:rPr>
        <w:t>, 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Wagner, Buckham, Dudenbostel</w:t>
      </w:r>
      <w:r w:rsidRPr="00FE1B88">
        <w:rPr>
          <w:rFonts w:ascii="Times New Roman" w:eastAsia="Times New Roman" w:hAnsi="Times New Roman"/>
          <w:sz w:val="24"/>
          <w:szCs w:val="24"/>
        </w:rPr>
        <w:t>.  Nays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None.  Absent: </w:t>
      </w:r>
      <w:r w:rsidR="00C1405E">
        <w:rPr>
          <w:rFonts w:ascii="Times New Roman" w:eastAsia="Times New Roman" w:hAnsi="Times New Roman"/>
          <w:sz w:val="24"/>
          <w:szCs w:val="24"/>
        </w:rPr>
        <w:t>Alderm</w:t>
      </w:r>
      <w:r w:rsidR="00196C2B">
        <w:rPr>
          <w:rFonts w:ascii="Times New Roman" w:eastAsia="Times New Roman" w:hAnsi="Times New Roman"/>
          <w:sz w:val="24"/>
          <w:szCs w:val="24"/>
        </w:rPr>
        <w:t>a</w:t>
      </w:r>
      <w:r w:rsidR="00C1405E">
        <w:rPr>
          <w:rFonts w:ascii="Times New Roman" w:eastAsia="Times New Roman" w:hAnsi="Times New Roman"/>
          <w:sz w:val="24"/>
          <w:szCs w:val="24"/>
        </w:rPr>
        <w:t>n Ber</w:t>
      </w:r>
      <w:r w:rsidR="00196C2B">
        <w:rPr>
          <w:rFonts w:ascii="Times New Roman" w:eastAsia="Times New Roman" w:hAnsi="Times New Roman"/>
          <w:sz w:val="24"/>
          <w:szCs w:val="24"/>
        </w:rPr>
        <w:t>t</w:t>
      </w:r>
      <w:r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687715E6" w14:textId="77777777" w:rsidR="006C7340" w:rsidRDefault="006C7340" w:rsidP="002B38F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3B9010BE" w14:textId="2A97EA18" w:rsidR="006C7340" w:rsidRDefault="00DA58A1" w:rsidP="002B38F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Proposed Budget/Statement of Income</w:t>
      </w:r>
      <w:r w:rsidR="00810840"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14:paraId="20DF09FD" w14:textId="77777777" w:rsidR="00810840" w:rsidRDefault="00810840" w:rsidP="002B38F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278EF4E5" w14:textId="18EC6670" w:rsidR="00810840" w:rsidRDefault="00847FA9" w:rsidP="00847FA9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Alderman Maes moved to approve </w:t>
      </w:r>
      <w:r w:rsidR="00DA58A1">
        <w:rPr>
          <w:rFonts w:ascii="Times New Roman" w:eastAsia="Times New Roman" w:hAnsi="Times New Roman"/>
          <w:sz w:val="24"/>
          <w:szCs w:val="24"/>
        </w:rPr>
        <w:t>the proposed budget and estimated income for Fiscal Year 2026 and amend the Fire Department’s training and travel expense line-item to $4,800.00</w:t>
      </w:r>
      <w:r>
        <w:rPr>
          <w:rFonts w:ascii="Times New Roman" w:eastAsia="Times New Roman" w:hAnsi="Times New Roman"/>
          <w:sz w:val="24"/>
          <w:szCs w:val="24"/>
        </w:rPr>
        <w:t xml:space="preserve">.  Alderman </w:t>
      </w:r>
      <w:r w:rsidR="00DA58A1">
        <w:rPr>
          <w:rFonts w:ascii="Times New Roman" w:eastAsia="Times New Roman" w:hAnsi="Times New Roman"/>
          <w:sz w:val="24"/>
          <w:szCs w:val="24"/>
        </w:rPr>
        <w:t>Wagner</w:t>
      </w:r>
      <w:r>
        <w:rPr>
          <w:rFonts w:ascii="Times New Roman" w:eastAsia="Times New Roman" w:hAnsi="Times New Roman"/>
          <w:sz w:val="24"/>
          <w:szCs w:val="24"/>
        </w:rPr>
        <w:t xml:space="preserve"> seconded the motion.  </w:t>
      </w:r>
      <w:r w:rsidRPr="00FE1B88">
        <w:rPr>
          <w:rFonts w:ascii="Times New Roman" w:eastAsia="Times New Roman" w:hAnsi="Times New Roman"/>
          <w:sz w:val="24"/>
          <w:szCs w:val="24"/>
        </w:rPr>
        <w:t>UPON ROLL CALL:  Ayes:  Aldermen</w:t>
      </w:r>
      <w:r>
        <w:rPr>
          <w:rFonts w:ascii="Times New Roman" w:eastAsia="Times New Roman" w:hAnsi="Times New Roman"/>
          <w:sz w:val="24"/>
          <w:szCs w:val="24"/>
        </w:rPr>
        <w:t xml:space="preserve"> Moore, Ber</w:t>
      </w:r>
      <w:r w:rsidR="00DA58A1">
        <w:rPr>
          <w:rFonts w:ascii="Times New Roman" w:eastAsia="Times New Roman" w:hAnsi="Times New Roman"/>
          <w:sz w:val="24"/>
          <w:szCs w:val="24"/>
        </w:rPr>
        <w:t>ry, Valleroy</w:t>
      </w:r>
      <w:r>
        <w:rPr>
          <w:rFonts w:ascii="Times New Roman" w:eastAsia="Times New Roman" w:hAnsi="Times New Roman"/>
          <w:sz w:val="24"/>
          <w:szCs w:val="24"/>
        </w:rPr>
        <w:t>, 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Wagner, Buckham, Dudenbostel</w:t>
      </w:r>
      <w:r w:rsidRPr="00FE1B88">
        <w:rPr>
          <w:rFonts w:ascii="Times New Roman" w:eastAsia="Times New Roman" w:hAnsi="Times New Roman"/>
          <w:sz w:val="24"/>
          <w:szCs w:val="24"/>
        </w:rPr>
        <w:t>.  Nays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None.  Absent: </w:t>
      </w:r>
      <w:r>
        <w:rPr>
          <w:rFonts w:ascii="Times New Roman" w:eastAsia="Times New Roman" w:hAnsi="Times New Roman"/>
          <w:sz w:val="24"/>
          <w:szCs w:val="24"/>
        </w:rPr>
        <w:t>Alderm</w:t>
      </w:r>
      <w:r w:rsidR="00DA58A1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n Ber</w:t>
      </w:r>
      <w:r w:rsidR="00DA58A1">
        <w:rPr>
          <w:rFonts w:ascii="Times New Roman" w:eastAsia="Times New Roman" w:hAnsi="Times New Roman"/>
          <w:sz w:val="24"/>
          <w:szCs w:val="24"/>
        </w:rPr>
        <w:t>t</w:t>
      </w:r>
      <w:r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0507BF92" w14:textId="77777777" w:rsidR="00053D3C" w:rsidRDefault="00053D3C" w:rsidP="00847FA9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9230D49" w14:textId="75752961" w:rsidR="00053D3C" w:rsidRDefault="002C1371" w:rsidP="00847FA9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Appropriation Ordinance Hearing:</w:t>
      </w:r>
    </w:p>
    <w:p w14:paraId="585246D5" w14:textId="77777777" w:rsidR="002C1371" w:rsidRDefault="002C1371" w:rsidP="00847FA9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18C10D9E" w14:textId="77777777" w:rsidR="002C1371" w:rsidRDefault="002C1371" w:rsidP="002C137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Alderman Dudenbostel moved to set the Annual Appropriation Hearing for July 21, 2025, at 5:30 p.m.  Alderman Maes seconded the motion.  </w:t>
      </w:r>
      <w:r w:rsidRPr="00FE1B88">
        <w:rPr>
          <w:rFonts w:ascii="Times New Roman" w:eastAsia="Times New Roman" w:hAnsi="Times New Roman"/>
          <w:sz w:val="24"/>
          <w:szCs w:val="24"/>
        </w:rPr>
        <w:t>UPON ROLL CALL:  Ayes:  Aldermen</w:t>
      </w:r>
      <w:r>
        <w:rPr>
          <w:rFonts w:ascii="Times New Roman" w:eastAsia="Times New Roman" w:hAnsi="Times New Roman"/>
          <w:sz w:val="24"/>
          <w:szCs w:val="24"/>
        </w:rPr>
        <w:t xml:space="preserve"> Moore, Berry, Valleroy, 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Wagner, Buckham, Dudenbostel</w:t>
      </w:r>
      <w:r w:rsidRPr="00FE1B88">
        <w:rPr>
          <w:rFonts w:ascii="Times New Roman" w:eastAsia="Times New Roman" w:hAnsi="Times New Roman"/>
          <w:sz w:val="24"/>
          <w:szCs w:val="24"/>
        </w:rPr>
        <w:t>.  Nays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None.  Absent: </w:t>
      </w:r>
      <w:r>
        <w:rPr>
          <w:rFonts w:ascii="Times New Roman" w:eastAsia="Times New Roman" w:hAnsi="Times New Roman"/>
          <w:sz w:val="24"/>
          <w:szCs w:val="24"/>
        </w:rPr>
        <w:t>Alderman Bert</w:t>
      </w:r>
      <w:r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7DE0195D" w14:textId="413419A6" w:rsidR="002C1371" w:rsidRDefault="002C1371" w:rsidP="002C137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62240013" w14:textId="46102163" w:rsidR="002C1371" w:rsidRDefault="00771600" w:rsidP="002C137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2025 Motor Fuel Tax – Material Bids:</w:t>
      </w:r>
    </w:p>
    <w:p w14:paraId="1BFE7835" w14:textId="77777777" w:rsidR="00771600" w:rsidRDefault="00771600" w:rsidP="002C137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78E9AFC8" w14:textId="023352BA" w:rsidR="00A25065" w:rsidRDefault="00DA2125" w:rsidP="00A2506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City Engineer Harold Sheffer advised the formal bidding process for materials allows the city to spend more than $25,000</w:t>
      </w:r>
      <w:r w:rsidR="00B75597">
        <w:rPr>
          <w:rFonts w:ascii="Times New Roman" w:eastAsia="Times New Roman" w:hAnsi="Times New Roman"/>
          <w:sz w:val="24"/>
          <w:szCs w:val="24"/>
        </w:rPr>
        <w:t>.00</w:t>
      </w:r>
      <w:r>
        <w:rPr>
          <w:rFonts w:ascii="Times New Roman" w:eastAsia="Times New Roman" w:hAnsi="Times New Roman"/>
          <w:sz w:val="24"/>
          <w:szCs w:val="24"/>
        </w:rPr>
        <w:t xml:space="preserve"> during one calendar year.  </w:t>
      </w:r>
      <w:r w:rsidR="00D170C6">
        <w:rPr>
          <w:rFonts w:ascii="Times New Roman" w:eastAsia="Times New Roman" w:hAnsi="Times New Roman"/>
          <w:sz w:val="24"/>
          <w:szCs w:val="24"/>
        </w:rPr>
        <w:t xml:space="preserve">Alderman Maes moved to award the following bids: Roger’s Redi-Mix, Inc. – Concrete and Illini Asphalt Corporation – Liquid Asphalt.  </w:t>
      </w:r>
      <w:r w:rsidR="00A25065">
        <w:rPr>
          <w:rFonts w:ascii="Times New Roman" w:eastAsia="Times New Roman" w:hAnsi="Times New Roman"/>
          <w:sz w:val="24"/>
          <w:szCs w:val="24"/>
        </w:rPr>
        <w:t xml:space="preserve">Alderman Valleroy seconded the motion.  </w:t>
      </w:r>
      <w:r w:rsidR="00A25065" w:rsidRPr="00FE1B88">
        <w:rPr>
          <w:rFonts w:ascii="Times New Roman" w:eastAsia="Times New Roman" w:hAnsi="Times New Roman"/>
          <w:sz w:val="24"/>
          <w:szCs w:val="24"/>
        </w:rPr>
        <w:t>UPON ROLL CALL:  Ayes:  Aldermen</w:t>
      </w:r>
      <w:r w:rsidR="00A25065">
        <w:rPr>
          <w:rFonts w:ascii="Times New Roman" w:eastAsia="Times New Roman" w:hAnsi="Times New Roman"/>
          <w:sz w:val="24"/>
          <w:szCs w:val="24"/>
        </w:rPr>
        <w:t xml:space="preserve"> Moore, Berry, Valleroy, Maes</w:t>
      </w:r>
      <w:r w:rsidR="00A25065"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 w:rsidR="00A25065">
        <w:rPr>
          <w:rFonts w:ascii="Times New Roman" w:eastAsia="Times New Roman" w:hAnsi="Times New Roman"/>
          <w:sz w:val="24"/>
          <w:szCs w:val="24"/>
        </w:rPr>
        <w:t>Wagner, Buckham, Dudenbostel</w:t>
      </w:r>
      <w:r w:rsidR="00A25065" w:rsidRPr="00FE1B88">
        <w:rPr>
          <w:rFonts w:ascii="Times New Roman" w:eastAsia="Times New Roman" w:hAnsi="Times New Roman"/>
          <w:sz w:val="24"/>
          <w:szCs w:val="24"/>
        </w:rPr>
        <w:t>.  Nays</w:t>
      </w:r>
      <w:r w:rsidR="00A25065">
        <w:rPr>
          <w:rFonts w:ascii="Times New Roman" w:eastAsia="Times New Roman" w:hAnsi="Times New Roman"/>
          <w:sz w:val="24"/>
          <w:szCs w:val="24"/>
        </w:rPr>
        <w:t>:</w:t>
      </w:r>
      <w:r w:rsidR="00A25065" w:rsidRPr="00FE1B88">
        <w:rPr>
          <w:rFonts w:ascii="Times New Roman" w:eastAsia="Times New Roman" w:hAnsi="Times New Roman"/>
          <w:sz w:val="24"/>
          <w:szCs w:val="24"/>
        </w:rPr>
        <w:t xml:space="preserve"> None.  Absent: </w:t>
      </w:r>
      <w:r w:rsidR="00A25065">
        <w:rPr>
          <w:rFonts w:ascii="Times New Roman" w:eastAsia="Times New Roman" w:hAnsi="Times New Roman"/>
          <w:sz w:val="24"/>
          <w:szCs w:val="24"/>
        </w:rPr>
        <w:t>Alderman Bert</w:t>
      </w:r>
      <w:r w:rsidR="00A25065"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79763C22" w14:textId="38097C93" w:rsidR="00771600" w:rsidRDefault="00771600" w:rsidP="002C137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269F46C9" w14:textId="247ABF84" w:rsidR="00A25065" w:rsidRDefault="00E53A63" w:rsidP="002C137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Sewer Plant – Terminal Station Communications:</w:t>
      </w:r>
    </w:p>
    <w:p w14:paraId="10F00133" w14:textId="77777777" w:rsidR="00E53A63" w:rsidRDefault="00E53A63" w:rsidP="002C137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7E30231A" w14:textId="77777777" w:rsidR="00EE3520" w:rsidRDefault="00C77E64" w:rsidP="00EE352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Alderman Dudenbostel moved to ratify the purchase from R.E. Pedrotti for communication equipment at the Old Sewer Plant </w:t>
      </w:r>
      <w:r w:rsidR="00EE3520">
        <w:rPr>
          <w:rFonts w:ascii="Times New Roman" w:eastAsia="Times New Roman" w:hAnsi="Times New Roman"/>
          <w:sz w:val="24"/>
          <w:szCs w:val="24"/>
        </w:rPr>
        <w:t xml:space="preserve">for $10,565.00.  Alderman Maes seconded the motion.  </w:t>
      </w:r>
      <w:r w:rsidR="00EE3520" w:rsidRPr="00FE1B88">
        <w:rPr>
          <w:rFonts w:ascii="Times New Roman" w:eastAsia="Times New Roman" w:hAnsi="Times New Roman"/>
          <w:sz w:val="24"/>
          <w:szCs w:val="24"/>
        </w:rPr>
        <w:t>UPON ROLL CALL:  Ayes:  Aldermen</w:t>
      </w:r>
      <w:r w:rsidR="00EE3520">
        <w:rPr>
          <w:rFonts w:ascii="Times New Roman" w:eastAsia="Times New Roman" w:hAnsi="Times New Roman"/>
          <w:sz w:val="24"/>
          <w:szCs w:val="24"/>
        </w:rPr>
        <w:t xml:space="preserve"> Moore, Berry, Valleroy, Maes</w:t>
      </w:r>
      <w:r w:rsidR="00EE3520"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 w:rsidR="00EE3520">
        <w:rPr>
          <w:rFonts w:ascii="Times New Roman" w:eastAsia="Times New Roman" w:hAnsi="Times New Roman"/>
          <w:sz w:val="24"/>
          <w:szCs w:val="24"/>
        </w:rPr>
        <w:t>Wagner, Buckham, Dudenbostel</w:t>
      </w:r>
      <w:r w:rsidR="00EE3520" w:rsidRPr="00FE1B88">
        <w:rPr>
          <w:rFonts w:ascii="Times New Roman" w:eastAsia="Times New Roman" w:hAnsi="Times New Roman"/>
          <w:sz w:val="24"/>
          <w:szCs w:val="24"/>
        </w:rPr>
        <w:t>.  Nays</w:t>
      </w:r>
      <w:r w:rsidR="00EE3520">
        <w:rPr>
          <w:rFonts w:ascii="Times New Roman" w:eastAsia="Times New Roman" w:hAnsi="Times New Roman"/>
          <w:sz w:val="24"/>
          <w:szCs w:val="24"/>
        </w:rPr>
        <w:t>:</w:t>
      </w:r>
      <w:r w:rsidR="00EE3520" w:rsidRPr="00FE1B88">
        <w:rPr>
          <w:rFonts w:ascii="Times New Roman" w:eastAsia="Times New Roman" w:hAnsi="Times New Roman"/>
          <w:sz w:val="24"/>
          <w:szCs w:val="24"/>
        </w:rPr>
        <w:t xml:space="preserve"> None.  Absent: </w:t>
      </w:r>
      <w:r w:rsidR="00EE3520">
        <w:rPr>
          <w:rFonts w:ascii="Times New Roman" w:eastAsia="Times New Roman" w:hAnsi="Times New Roman"/>
          <w:sz w:val="24"/>
          <w:szCs w:val="24"/>
        </w:rPr>
        <w:t>Alderman Bert</w:t>
      </w:r>
      <w:r w:rsidR="00EE3520"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31ECCE84" w14:textId="17BFA3B2" w:rsidR="00E53A63" w:rsidRDefault="00E53A63" w:rsidP="002C137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0DA4DACE" w14:textId="272BE5BB" w:rsidR="00EE3520" w:rsidRDefault="00FC157B" w:rsidP="002C137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Auxiliary Firemen:</w:t>
      </w:r>
    </w:p>
    <w:p w14:paraId="0DFBB53C" w14:textId="77777777" w:rsidR="00FC157B" w:rsidRDefault="00FC157B" w:rsidP="002C137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74939F16" w14:textId="0FC53347" w:rsidR="00D76E3D" w:rsidRDefault="00D76E3D" w:rsidP="00D76E3D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After an introduction from Fire Chief Bert, Alderman Berry moved to approve Heath Kirby and Zach Eggemeyer as Auxiliary Firemen.  Alderman Valleroy seconded the motion.  </w:t>
      </w:r>
      <w:r w:rsidRPr="00FE1B88">
        <w:rPr>
          <w:rFonts w:ascii="Times New Roman" w:eastAsia="Times New Roman" w:hAnsi="Times New Roman"/>
          <w:sz w:val="24"/>
          <w:szCs w:val="24"/>
        </w:rPr>
        <w:t>UPON ROLL CALL:  Ayes:  Aldermen</w:t>
      </w:r>
      <w:r>
        <w:rPr>
          <w:rFonts w:ascii="Times New Roman" w:eastAsia="Times New Roman" w:hAnsi="Times New Roman"/>
          <w:sz w:val="24"/>
          <w:szCs w:val="24"/>
        </w:rPr>
        <w:t xml:space="preserve"> Moore, Berry, Valleroy, 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Wagner, Buckham, Dudenbostel</w:t>
      </w:r>
      <w:r w:rsidRPr="00FE1B88">
        <w:rPr>
          <w:rFonts w:ascii="Times New Roman" w:eastAsia="Times New Roman" w:hAnsi="Times New Roman"/>
          <w:sz w:val="24"/>
          <w:szCs w:val="24"/>
        </w:rPr>
        <w:t>.  Nays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None.  Absent: </w:t>
      </w:r>
      <w:r>
        <w:rPr>
          <w:rFonts w:ascii="Times New Roman" w:eastAsia="Times New Roman" w:hAnsi="Times New Roman"/>
          <w:sz w:val="24"/>
          <w:szCs w:val="24"/>
        </w:rPr>
        <w:t>Alderman Bert</w:t>
      </w:r>
      <w:r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468ECD2F" w14:textId="5E4B0334" w:rsidR="00FC157B" w:rsidRPr="00D76E3D" w:rsidRDefault="00FC157B" w:rsidP="002C137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3255C1B2" w14:textId="77777777" w:rsidR="00267E2C" w:rsidRPr="00267E2C" w:rsidRDefault="00267E2C" w:rsidP="00477696">
      <w:pPr>
        <w:pStyle w:val="NoSpacing"/>
      </w:pPr>
      <w:bookmarkStart w:id="3" w:name="_Hlk166046013"/>
    </w:p>
    <w:bookmarkEnd w:id="2"/>
    <w:bookmarkEnd w:id="3"/>
    <w:p w14:paraId="1EF48E9A" w14:textId="77777777" w:rsidR="00FE1B88" w:rsidRPr="00FE1B88" w:rsidRDefault="00FE1B88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ADJOURNMENT</w:t>
      </w:r>
    </w:p>
    <w:p w14:paraId="270F619E" w14:textId="77777777" w:rsidR="00FE1B88" w:rsidRPr="00FE1B88" w:rsidRDefault="00FE1B88" w:rsidP="00FE1B88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420C2AB" w14:textId="36E49B4D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 xml:space="preserve">At </w:t>
      </w:r>
      <w:r w:rsidR="00477696">
        <w:rPr>
          <w:rFonts w:ascii="Times New Roman" w:eastAsia="Times New Roman" w:hAnsi="Times New Roman"/>
          <w:sz w:val="24"/>
          <w:szCs w:val="24"/>
        </w:rPr>
        <w:t>6</w:t>
      </w:r>
      <w:r w:rsidR="000065D2">
        <w:rPr>
          <w:rFonts w:ascii="Times New Roman" w:eastAsia="Times New Roman" w:hAnsi="Times New Roman"/>
          <w:sz w:val="24"/>
          <w:szCs w:val="24"/>
        </w:rPr>
        <w:t>:</w:t>
      </w:r>
      <w:r w:rsidR="00477696">
        <w:rPr>
          <w:rFonts w:ascii="Times New Roman" w:eastAsia="Times New Roman" w:hAnsi="Times New Roman"/>
          <w:sz w:val="24"/>
          <w:szCs w:val="24"/>
        </w:rPr>
        <w:t>1</w:t>
      </w:r>
      <w:r w:rsidR="005773B3">
        <w:rPr>
          <w:rFonts w:ascii="Times New Roman" w:eastAsia="Times New Roman" w:hAnsi="Times New Roman"/>
          <w:sz w:val="24"/>
          <w:szCs w:val="24"/>
        </w:rPr>
        <w:t>6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p.m., Alderman </w:t>
      </w:r>
      <w:r w:rsidR="00E607B6">
        <w:rPr>
          <w:rFonts w:ascii="Times New Roman" w:eastAsia="Times New Roman" w:hAnsi="Times New Roman"/>
          <w:sz w:val="24"/>
          <w:szCs w:val="24"/>
        </w:rPr>
        <w:t>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moved to adjourn the meeting.  Alderman</w:t>
      </w:r>
      <w:r w:rsidR="00C72212">
        <w:rPr>
          <w:rFonts w:ascii="Times New Roman" w:eastAsia="Times New Roman" w:hAnsi="Times New Roman"/>
          <w:sz w:val="24"/>
          <w:szCs w:val="24"/>
        </w:rPr>
        <w:t xml:space="preserve"> </w:t>
      </w:r>
      <w:r w:rsidR="005773B3">
        <w:rPr>
          <w:rFonts w:ascii="Times New Roman" w:eastAsia="Times New Roman" w:hAnsi="Times New Roman"/>
          <w:sz w:val="24"/>
          <w:szCs w:val="24"/>
        </w:rPr>
        <w:t>Dudenbostel</w:t>
      </w:r>
      <w:r w:rsidR="00117BB8">
        <w:rPr>
          <w:rFonts w:ascii="Times New Roman" w:eastAsia="Times New Roman" w:hAnsi="Times New Roman"/>
          <w:sz w:val="24"/>
          <w:szCs w:val="24"/>
        </w:rPr>
        <w:t xml:space="preserve"> </w:t>
      </w:r>
      <w:r w:rsidRPr="00FE1B88">
        <w:rPr>
          <w:rFonts w:ascii="Times New Roman" w:eastAsia="Times New Roman" w:hAnsi="Times New Roman"/>
          <w:sz w:val="24"/>
          <w:szCs w:val="24"/>
        </w:rPr>
        <w:t>seconded the motion.  VOTE:  Ayes:  Aldermen</w:t>
      </w:r>
      <w:r w:rsidR="009B559D">
        <w:rPr>
          <w:rFonts w:ascii="Times New Roman" w:eastAsia="Times New Roman" w:hAnsi="Times New Roman"/>
          <w:sz w:val="24"/>
          <w:szCs w:val="24"/>
        </w:rPr>
        <w:t xml:space="preserve"> Maes</w:t>
      </w:r>
      <w:r w:rsidR="00FD5AA8">
        <w:rPr>
          <w:rFonts w:ascii="Times New Roman" w:eastAsia="Times New Roman" w:hAnsi="Times New Roman"/>
          <w:sz w:val="24"/>
          <w:szCs w:val="24"/>
        </w:rPr>
        <w:t>,</w:t>
      </w:r>
      <w:r w:rsidR="00E93DA3">
        <w:rPr>
          <w:rFonts w:ascii="Times New Roman" w:eastAsia="Times New Roman" w:hAnsi="Times New Roman"/>
          <w:sz w:val="24"/>
          <w:szCs w:val="24"/>
        </w:rPr>
        <w:t xml:space="preserve"> Moore,</w:t>
      </w:r>
      <w:r w:rsidR="00821D2F">
        <w:rPr>
          <w:rFonts w:ascii="Times New Roman" w:eastAsia="Times New Roman" w:hAnsi="Times New Roman"/>
          <w:sz w:val="24"/>
          <w:szCs w:val="24"/>
        </w:rPr>
        <w:t xml:space="preserve"> </w:t>
      </w:r>
      <w:r w:rsidR="00DC1662">
        <w:rPr>
          <w:rFonts w:ascii="Times New Roman" w:eastAsia="Times New Roman" w:hAnsi="Times New Roman"/>
          <w:sz w:val="24"/>
          <w:szCs w:val="24"/>
        </w:rPr>
        <w:t>Ber</w:t>
      </w:r>
      <w:r w:rsidR="005773B3">
        <w:rPr>
          <w:rFonts w:ascii="Times New Roman" w:eastAsia="Times New Roman" w:hAnsi="Times New Roman"/>
          <w:sz w:val="24"/>
          <w:szCs w:val="24"/>
        </w:rPr>
        <w:t>ry, Valleroy</w:t>
      </w:r>
      <w:r w:rsidR="00821D2F">
        <w:rPr>
          <w:rFonts w:ascii="Times New Roman" w:eastAsia="Times New Roman" w:hAnsi="Times New Roman"/>
          <w:sz w:val="24"/>
          <w:szCs w:val="24"/>
        </w:rPr>
        <w:t>,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</w:t>
      </w:r>
      <w:r w:rsidR="00DC1662">
        <w:rPr>
          <w:rFonts w:ascii="Times New Roman" w:eastAsia="Times New Roman" w:hAnsi="Times New Roman"/>
          <w:sz w:val="24"/>
          <w:szCs w:val="24"/>
        </w:rPr>
        <w:t>Wagner</w:t>
      </w:r>
      <w:r w:rsidR="003757CA">
        <w:rPr>
          <w:rFonts w:ascii="Times New Roman" w:eastAsia="Times New Roman" w:hAnsi="Times New Roman"/>
          <w:sz w:val="24"/>
          <w:szCs w:val="24"/>
        </w:rPr>
        <w:t>,</w:t>
      </w:r>
      <w:r w:rsidR="00D0282F">
        <w:rPr>
          <w:rFonts w:ascii="Times New Roman" w:eastAsia="Times New Roman" w:hAnsi="Times New Roman"/>
          <w:sz w:val="24"/>
          <w:szCs w:val="24"/>
        </w:rPr>
        <w:t xml:space="preserve"> Buckham</w:t>
      </w:r>
      <w:r w:rsidR="0018306A">
        <w:rPr>
          <w:rFonts w:ascii="Times New Roman" w:eastAsia="Times New Roman" w:hAnsi="Times New Roman"/>
          <w:sz w:val="24"/>
          <w:szCs w:val="24"/>
        </w:rPr>
        <w:t>, Dudenbostel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.  Nays: None.  Absent: </w:t>
      </w:r>
      <w:r w:rsidR="00477696">
        <w:rPr>
          <w:rFonts w:ascii="Times New Roman" w:eastAsia="Times New Roman" w:hAnsi="Times New Roman"/>
          <w:sz w:val="24"/>
          <w:szCs w:val="24"/>
        </w:rPr>
        <w:t>Alderm</w:t>
      </w:r>
      <w:r w:rsidR="005773B3">
        <w:rPr>
          <w:rFonts w:ascii="Times New Roman" w:eastAsia="Times New Roman" w:hAnsi="Times New Roman"/>
          <w:sz w:val="24"/>
          <w:szCs w:val="24"/>
        </w:rPr>
        <w:t>a</w:t>
      </w:r>
      <w:r w:rsidR="00477696">
        <w:rPr>
          <w:rFonts w:ascii="Times New Roman" w:eastAsia="Times New Roman" w:hAnsi="Times New Roman"/>
          <w:sz w:val="24"/>
          <w:szCs w:val="24"/>
        </w:rPr>
        <w:t>n Ber</w:t>
      </w:r>
      <w:r w:rsidR="005773B3">
        <w:rPr>
          <w:rFonts w:ascii="Times New Roman" w:eastAsia="Times New Roman" w:hAnsi="Times New Roman"/>
          <w:sz w:val="24"/>
          <w:szCs w:val="24"/>
        </w:rPr>
        <w:t>t</w:t>
      </w:r>
      <w:r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47D8CC8C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632BFA10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29252489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  <w:t>_______________________________________</w:t>
      </w:r>
    </w:p>
    <w:p w14:paraId="10F764C1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="000411BE">
        <w:rPr>
          <w:rFonts w:ascii="Times New Roman" w:eastAsia="Times New Roman" w:hAnsi="Times New Roman"/>
          <w:sz w:val="24"/>
          <w:szCs w:val="24"/>
        </w:rPr>
        <w:t>JOE EGGEMEYER</w:t>
      </w:r>
      <w:r w:rsidRPr="00FE1B88">
        <w:rPr>
          <w:rFonts w:ascii="Times New Roman" w:eastAsia="Times New Roman" w:hAnsi="Times New Roman"/>
          <w:sz w:val="24"/>
          <w:szCs w:val="24"/>
        </w:rPr>
        <w:t>, MAYOR</w:t>
      </w:r>
    </w:p>
    <w:p w14:paraId="7DE0F070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3974FEF6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5865EA06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>________________________________________</w:t>
      </w:r>
    </w:p>
    <w:p w14:paraId="58CFCD08" w14:textId="77777777" w:rsidR="00BF2442" w:rsidRDefault="00031CB8" w:rsidP="0017000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BETHANY BERNER</w:t>
      </w:r>
      <w:r w:rsidR="00FE1B88" w:rsidRPr="00FE1B88">
        <w:rPr>
          <w:rFonts w:ascii="Times New Roman" w:eastAsia="Times New Roman" w:hAnsi="Times New Roman"/>
          <w:sz w:val="24"/>
          <w:szCs w:val="24"/>
        </w:rPr>
        <w:t>,</w:t>
      </w:r>
      <w:r w:rsidR="008336C7">
        <w:rPr>
          <w:rFonts w:ascii="Times New Roman" w:eastAsia="Times New Roman" w:hAnsi="Times New Roman"/>
          <w:sz w:val="24"/>
          <w:szCs w:val="24"/>
        </w:rPr>
        <w:t xml:space="preserve"> </w:t>
      </w:r>
      <w:r w:rsidR="00FE1B88" w:rsidRPr="00FE1B88">
        <w:rPr>
          <w:rFonts w:ascii="Times New Roman" w:eastAsia="Times New Roman" w:hAnsi="Times New Roman"/>
          <w:sz w:val="24"/>
          <w:szCs w:val="24"/>
        </w:rPr>
        <w:t>CITY CLERK</w:t>
      </w:r>
    </w:p>
    <w:p w14:paraId="36F9987A" w14:textId="77777777" w:rsidR="00137A66" w:rsidRDefault="00137A66" w:rsidP="0017000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205B61BB" w14:textId="77777777" w:rsidR="00137A66" w:rsidRPr="00170000" w:rsidRDefault="00137A66" w:rsidP="00137A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137A66" w:rsidRPr="00170000" w:rsidSect="007D737B">
      <w:pgSz w:w="12240" w:h="20160" w:code="5"/>
      <w:pgMar w:top="1152" w:right="1152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59642" w14:textId="77777777" w:rsidR="003619E5" w:rsidRDefault="003619E5" w:rsidP="001745A4">
      <w:pPr>
        <w:spacing w:after="0" w:line="240" w:lineRule="auto"/>
      </w:pPr>
      <w:r>
        <w:separator/>
      </w:r>
    </w:p>
  </w:endnote>
  <w:endnote w:type="continuationSeparator" w:id="0">
    <w:p w14:paraId="58453F9A" w14:textId="77777777" w:rsidR="003619E5" w:rsidRDefault="003619E5" w:rsidP="00174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D6306" w14:textId="77777777" w:rsidR="003619E5" w:rsidRDefault="003619E5" w:rsidP="001745A4">
      <w:pPr>
        <w:spacing w:after="0" w:line="240" w:lineRule="auto"/>
      </w:pPr>
      <w:r>
        <w:separator/>
      </w:r>
    </w:p>
  </w:footnote>
  <w:footnote w:type="continuationSeparator" w:id="0">
    <w:p w14:paraId="1B4A212F" w14:textId="77777777" w:rsidR="003619E5" w:rsidRDefault="003619E5" w:rsidP="00174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081"/>
    <w:multiLevelType w:val="hybridMultilevel"/>
    <w:tmpl w:val="4D02BF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0F7EA2"/>
    <w:multiLevelType w:val="hybridMultilevel"/>
    <w:tmpl w:val="DCBA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72787"/>
    <w:multiLevelType w:val="hybridMultilevel"/>
    <w:tmpl w:val="62FCF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C591D"/>
    <w:multiLevelType w:val="hybridMultilevel"/>
    <w:tmpl w:val="3AC05E54"/>
    <w:lvl w:ilvl="0" w:tplc="55B80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BB4958"/>
    <w:multiLevelType w:val="hybridMultilevel"/>
    <w:tmpl w:val="E54C0F8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6A5DC0"/>
    <w:multiLevelType w:val="hybridMultilevel"/>
    <w:tmpl w:val="999A43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EF453B"/>
    <w:multiLevelType w:val="hybridMultilevel"/>
    <w:tmpl w:val="54CA41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B221F3"/>
    <w:multiLevelType w:val="hybridMultilevel"/>
    <w:tmpl w:val="278EDF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B87B76"/>
    <w:multiLevelType w:val="hybridMultilevel"/>
    <w:tmpl w:val="40E28D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500A09"/>
    <w:multiLevelType w:val="hybridMultilevel"/>
    <w:tmpl w:val="83EC8202"/>
    <w:lvl w:ilvl="0" w:tplc="B70012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0D4BCC"/>
    <w:multiLevelType w:val="hybridMultilevel"/>
    <w:tmpl w:val="3A0A0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839BE"/>
    <w:multiLevelType w:val="hybridMultilevel"/>
    <w:tmpl w:val="D6701D4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3650E"/>
    <w:multiLevelType w:val="hybridMultilevel"/>
    <w:tmpl w:val="33104C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B3F6B"/>
    <w:multiLevelType w:val="hybridMultilevel"/>
    <w:tmpl w:val="FB28EAFA"/>
    <w:lvl w:ilvl="0" w:tplc="BD8AE82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8B465F2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 w:tplc="4AD2C9C6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91F7D94"/>
    <w:multiLevelType w:val="hybridMultilevel"/>
    <w:tmpl w:val="C7EC3E5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20A05"/>
    <w:multiLevelType w:val="hybridMultilevel"/>
    <w:tmpl w:val="1638C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68378D"/>
    <w:multiLevelType w:val="hybridMultilevel"/>
    <w:tmpl w:val="B1046A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0A6E30"/>
    <w:multiLevelType w:val="hybridMultilevel"/>
    <w:tmpl w:val="D758E2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434739"/>
    <w:multiLevelType w:val="hybridMultilevel"/>
    <w:tmpl w:val="468E3BC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7A261AB"/>
    <w:multiLevelType w:val="hybridMultilevel"/>
    <w:tmpl w:val="9DF8DEDA"/>
    <w:lvl w:ilvl="0" w:tplc="C99C037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B1869"/>
    <w:multiLevelType w:val="multilevel"/>
    <w:tmpl w:val="3F70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2194065">
    <w:abstractNumId w:val="13"/>
  </w:num>
  <w:num w:numId="2" w16cid:durableId="1244100189">
    <w:abstractNumId w:val="0"/>
  </w:num>
  <w:num w:numId="3" w16cid:durableId="427193886">
    <w:abstractNumId w:val="2"/>
  </w:num>
  <w:num w:numId="4" w16cid:durableId="672146967">
    <w:abstractNumId w:val="1"/>
  </w:num>
  <w:num w:numId="5" w16cid:durableId="2073505463">
    <w:abstractNumId w:val="6"/>
  </w:num>
  <w:num w:numId="6" w16cid:durableId="1812016177">
    <w:abstractNumId w:val="19"/>
  </w:num>
  <w:num w:numId="7" w16cid:durableId="415052180">
    <w:abstractNumId w:val="12"/>
  </w:num>
  <w:num w:numId="8" w16cid:durableId="836502166">
    <w:abstractNumId w:val="3"/>
  </w:num>
  <w:num w:numId="9" w16cid:durableId="1582367320">
    <w:abstractNumId w:val="9"/>
  </w:num>
  <w:num w:numId="10" w16cid:durableId="441263808">
    <w:abstractNumId w:val="5"/>
  </w:num>
  <w:num w:numId="11" w16cid:durableId="1465855200">
    <w:abstractNumId w:val="7"/>
  </w:num>
  <w:num w:numId="12" w16cid:durableId="1033388058">
    <w:abstractNumId w:val="17"/>
  </w:num>
  <w:num w:numId="13" w16cid:durableId="1447047283">
    <w:abstractNumId w:val="8"/>
  </w:num>
  <w:num w:numId="14" w16cid:durableId="1773090800">
    <w:abstractNumId w:val="16"/>
  </w:num>
  <w:num w:numId="15" w16cid:durableId="706759090">
    <w:abstractNumId w:val="20"/>
  </w:num>
  <w:num w:numId="16" w16cid:durableId="2021851613">
    <w:abstractNumId w:val="15"/>
  </w:num>
  <w:num w:numId="17" w16cid:durableId="515535949">
    <w:abstractNumId w:val="10"/>
  </w:num>
  <w:num w:numId="18" w16cid:durableId="2054887100">
    <w:abstractNumId w:val="11"/>
  </w:num>
  <w:num w:numId="19" w16cid:durableId="1489513115">
    <w:abstractNumId w:val="18"/>
  </w:num>
  <w:num w:numId="20" w16cid:durableId="1213928676">
    <w:abstractNumId w:val="4"/>
  </w:num>
  <w:num w:numId="21" w16cid:durableId="14498598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6B9C"/>
    <w:rsid w:val="00001A74"/>
    <w:rsid w:val="00001C93"/>
    <w:rsid w:val="0000443D"/>
    <w:rsid w:val="000065D2"/>
    <w:rsid w:val="000069A9"/>
    <w:rsid w:val="00007461"/>
    <w:rsid w:val="00011F60"/>
    <w:rsid w:val="0001309B"/>
    <w:rsid w:val="000135C8"/>
    <w:rsid w:val="0001387E"/>
    <w:rsid w:val="00013CD4"/>
    <w:rsid w:val="00014042"/>
    <w:rsid w:val="00016B91"/>
    <w:rsid w:val="00016DD4"/>
    <w:rsid w:val="00017931"/>
    <w:rsid w:val="00017E67"/>
    <w:rsid w:val="00020253"/>
    <w:rsid w:val="000216A8"/>
    <w:rsid w:val="00022FAA"/>
    <w:rsid w:val="00024159"/>
    <w:rsid w:val="00025737"/>
    <w:rsid w:val="000257D1"/>
    <w:rsid w:val="00025D82"/>
    <w:rsid w:val="00026291"/>
    <w:rsid w:val="000268E9"/>
    <w:rsid w:val="000274EE"/>
    <w:rsid w:val="0002758D"/>
    <w:rsid w:val="000313AE"/>
    <w:rsid w:val="00031CB8"/>
    <w:rsid w:val="000320CF"/>
    <w:rsid w:val="00032B9E"/>
    <w:rsid w:val="00033571"/>
    <w:rsid w:val="000411BE"/>
    <w:rsid w:val="000411CE"/>
    <w:rsid w:val="0004200E"/>
    <w:rsid w:val="000422D1"/>
    <w:rsid w:val="0004269F"/>
    <w:rsid w:val="000464A0"/>
    <w:rsid w:val="00051ADF"/>
    <w:rsid w:val="0005254F"/>
    <w:rsid w:val="00052AC7"/>
    <w:rsid w:val="000532F9"/>
    <w:rsid w:val="00053D3C"/>
    <w:rsid w:val="000540BE"/>
    <w:rsid w:val="00054147"/>
    <w:rsid w:val="00054339"/>
    <w:rsid w:val="000559CD"/>
    <w:rsid w:val="00056303"/>
    <w:rsid w:val="00056B42"/>
    <w:rsid w:val="00056CC2"/>
    <w:rsid w:val="00056DCA"/>
    <w:rsid w:val="000606F9"/>
    <w:rsid w:val="000620BD"/>
    <w:rsid w:val="00063099"/>
    <w:rsid w:val="00063C04"/>
    <w:rsid w:val="00063E01"/>
    <w:rsid w:val="000647E7"/>
    <w:rsid w:val="00065165"/>
    <w:rsid w:val="000660C5"/>
    <w:rsid w:val="00071B15"/>
    <w:rsid w:val="00073EC2"/>
    <w:rsid w:val="000746B6"/>
    <w:rsid w:val="00074A5F"/>
    <w:rsid w:val="00074B17"/>
    <w:rsid w:val="000762A8"/>
    <w:rsid w:val="00077AFD"/>
    <w:rsid w:val="000806B0"/>
    <w:rsid w:val="00080DF5"/>
    <w:rsid w:val="00081C5C"/>
    <w:rsid w:val="0008326A"/>
    <w:rsid w:val="000844EF"/>
    <w:rsid w:val="0008578B"/>
    <w:rsid w:val="00085F90"/>
    <w:rsid w:val="00085FCF"/>
    <w:rsid w:val="00086EB6"/>
    <w:rsid w:val="00090FFF"/>
    <w:rsid w:val="0009195A"/>
    <w:rsid w:val="00091F20"/>
    <w:rsid w:val="000928B4"/>
    <w:rsid w:val="00093061"/>
    <w:rsid w:val="00094D6E"/>
    <w:rsid w:val="000953BC"/>
    <w:rsid w:val="00096ED6"/>
    <w:rsid w:val="000A0324"/>
    <w:rsid w:val="000A1251"/>
    <w:rsid w:val="000A1598"/>
    <w:rsid w:val="000A20D7"/>
    <w:rsid w:val="000A4086"/>
    <w:rsid w:val="000A509E"/>
    <w:rsid w:val="000A691E"/>
    <w:rsid w:val="000A7397"/>
    <w:rsid w:val="000B01D7"/>
    <w:rsid w:val="000B0416"/>
    <w:rsid w:val="000B0659"/>
    <w:rsid w:val="000B1D20"/>
    <w:rsid w:val="000B33A9"/>
    <w:rsid w:val="000B3499"/>
    <w:rsid w:val="000B40DC"/>
    <w:rsid w:val="000B423C"/>
    <w:rsid w:val="000C0353"/>
    <w:rsid w:val="000C1854"/>
    <w:rsid w:val="000C3745"/>
    <w:rsid w:val="000C3975"/>
    <w:rsid w:val="000C47BE"/>
    <w:rsid w:val="000C4CF0"/>
    <w:rsid w:val="000C5795"/>
    <w:rsid w:val="000C605C"/>
    <w:rsid w:val="000C720B"/>
    <w:rsid w:val="000C7413"/>
    <w:rsid w:val="000D00E8"/>
    <w:rsid w:val="000D166C"/>
    <w:rsid w:val="000D3FA6"/>
    <w:rsid w:val="000D4531"/>
    <w:rsid w:val="000D4C77"/>
    <w:rsid w:val="000D659B"/>
    <w:rsid w:val="000D6937"/>
    <w:rsid w:val="000D7FCC"/>
    <w:rsid w:val="000E08D2"/>
    <w:rsid w:val="000E2F48"/>
    <w:rsid w:val="000E49C3"/>
    <w:rsid w:val="000E4A4A"/>
    <w:rsid w:val="000E6864"/>
    <w:rsid w:val="000E6DBE"/>
    <w:rsid w:val="000F1297"/>
    <w:rsid w:val="000F1608"/>
    <w:rsid w:val="000F1798"/>
    <w:rsid w:val="000F4A86"/>
    <w:rsid w:val="000F574D"/>
    <w:rsid w:val="000F5BFF"/>
    <w:rsid w:val="00100A85"/>
    <w:rsid w:val="0010219F"/>
    <w:rsid w:val="001023D6"/>
    <w:rsid w:val="00102D1E"/>
    <w:rsid w:val="00102E43"/>
    <w:rsid w:val="00102FD2"/>
    <w:rsid w:val="001031F6"/>
    <w:rsid w:val="00103B5D"/>
    <w:rsid w:val="00104A93"/>
    <w:rsid w:val="00112569"/>
    <w:rsid w:val="00113365"/>
    <w:rsid w:val="00113625"/>
    <w:rsid w:val="001163AE"/>
    <w:rsid w:val="00117BB8"/>
    <w:rsid w:val="00120B8C"/>
    <w:rsid w:val="00120D1B"/>
    <w:rsid w:val="0012179F"/>
    <w:rsid w:val="00121C66"/>
    <w:rsid w:val="00123E0A"/>
    <w:rsid w:val="00124B79"/>
    <w:rsid w:val="00124BCE"/>
    <w:rsid w:val="00127B30"/>
    <w:rsid w:val="00131FBC"/>
    <w:rsid w:val="00132046"/>
    <w:rsid w:val="00133506"/>
    <w:rsid w:val="00134951"/>
    <w:rsid w:val="00134954"/>
    <w:rsid w:val="00137015"/>
    <w:rsid w:val="00137646"/>
    <w:rsid w:val="00137A66"/>
    <w:rsid w:val="00140A01"/>
    <w:rsid w:val="00142A52"/>
    <w:rsid w:val="0014522C"/>
    <w:rsid w:val="001453B7"/>
    <w:rsid w:val="00145F22"/>
    <w:rsid w:val="001469D4"/>
    <w:rsid w:val="00147E5E"/>
    <w:rsid w:val="001534D4"/>
    <w:rsid w:val="00153988"/>
    <w:rsid w:val="00153A80"/>
    <w:rsid w:val="00155477"/>
    <w:rsid w:val="00155EEC"/>
    <w:rsid w:val="001603E7"/>
    <w:rsid w:val="001629E3"/>
    <w:rsid w:val="00163936"/>
    <w:rsid w:val="00163A4F"/>
    <w:rsid w:val="00165107"/>
    <w:rsid w:val="00165EA5"/>
    <w:rsid w:val="00166F26"/>
    <w:rsid w:val="00170000"/>
    <w:rsid w:val="001701B8"/>
    <w:rsid w:val="001710F0"/>
    <w:rsid w:val="0017113B"/>
    <w:rsid w:val="001732E0"/>
    <w:rsid w:val="00173FB5"/>
    <w:rsid w:val="001745A4"/>
    <w:rsid w:val="001745A8"/>
    <w:rsid w:val="00174722"/>
    <w:rsid w:val="00176933"/>
    <w:rsid w:val="00176B2A"/>
    <w:rsid w:val="00177C6D"/>
    <w:rsid w:val="001817F8"/>
    <w:rsid w:val="00181DAB"/>
    <w:rsid w:val="0018306A"/>
    <w:rsid w:val="001875A6"/>
    <w:rsid w:val="001902F9"/>
    <w:rsid w:val="001916F3"/>
    <w:rsid w:val="00193DF0"/>
    <w:rsid w:val="00193E49"/>
    <w:rsid w:val="00193E8B"/>
    <w:rsid w:val="00194265"/>
    <w:rsid w:val="00194905"/>
    <w:rsid w:val="00195132"/>
    <w:rsid w:val="001968B4"/>
    <w:rsid w:val="00196C2B"/>
    <w:rsid w:val="001A024F"/>
    <w:rsid w:val="001A10DB"/>
    <w:rsid w:val="001A24F7"/>
    <w:rsid w:val="001A480A"/>
    <w:rsid w:val="001A496E"/>
    <w:rsid w:val="001A6CA2"/>
    <w:rsid w:val="001B0C50"/>
    <w:rsid w:val="001B3E34"/>
    <w:rsid w:val="001B3F74"/>
    <w:rsid w:val="001B4B83"/>
    <w:rsid w:val="001B7B70"/>
    <w:rsid w:val="001B7BCA"/>
    <w:rsid w:val="001C0B03"/>
    <w:rsid w:val="001C1E75"/>
    <w:rsid w:val="001C26A1"/>
    <w:rsid w:val="001C2A6C"/>
    <w:rsid w:val="001C2AB9"/>
    <w:rsid w:val="001C2FD3"/>
    <w:rsid w:val="001C44A5"/>
    <w:rsid w:val="001C601A"/>
    <w:rsid w:val="001C7324"/>
    <w:rsid w:val="001D334E"/>
    <w:rsid w:val="001D5AE3"/>
    <w:rsid w:val="001D5CB2"/>
    <w:rsid w:val="001D651C"/>
    <w:rsid w:val="001E0C97"/>
    <w:rsid w:val="001E1E25"/>
    <w:rsid w:val="001E4401"/>
    <w:rsid w:val="001E6233"/>
    <w:rsid w:val="001E695D"/>
    <w:rsid w:val="001E794A"/>
    <w:rsid w:val="001F0F43"/>
    <w:rsid w:val="001F124B"/>
    <w:rsid w:val="001F1694"/>
    <w:rsid w:val="001F1D48"/>
    <w:rsid w:val="001F1F58"/>
    <w:rsid w:val="001F23AC"/>
    <w:rsid w:val="001F2B4B"/>
    <w:rsid w:val="001F5285"/>
    <w:rsid w:val="001F7EE8"/>
    <w:rsid w:val="002013BC"/>
    <w:rsid w:val="002020DD"/>
    <w:rsid w:val="00206A51"/>
    <w:rsid w:val="00207926"/>
    <w:rsid w:val="00214282"/>
    <w:rsid w:val="00217480"/>
    <w:rsid w:val="002178E8"/>
    <w:rsid w:val="00221C49"/>
    <w:rsid w:val="00221C6E"/>
    <w:rsid w:val="0022282B"/>
    <w:rsid w:val="00222F7F"/>
    <w:rsid w:val="002236E5"/>
    <w:rsid w:val="00224E62"/>
    <w:rsid w:val="00224F1D"/>
    <w:rsid w:val="00225016"/>
    <w:rsid w:val="0022546D"/>
    <w:rsid w:val="002262F2"/>
    <w:rsid w:val="00226AA2"/>
    <w:rsid w:val="0022740B"/>
    <w:rsid w:val="0023039E"/>
    <w:rsid w:val="00230760"/>
    <w:rsid w:val="00231204"/>
    <w:rsid w:val="0023276F"/>
    <w:rsid w:val="00233E3D"/>
    <w:rsid w:val="002355A3"/>
    <w:rsid w:val="0023701D"/>
    <w:rsid w:val="00240ABA"/>
    <w:rsid w:val="00241DCF"/>
    <w:rsid w:val="002437B9"/>
    <w:rsid w:val="002440DF"/>
    <w:rsid w:val="00244854"/>
    <w:rsid w:val="00245220"/>
    <w:rsid w:val="0024529B"/>
    <w:rsid w:val="002452A1"/>
    <w:rsid w:val="0024584F"/>
    <w:rsid w:val="0024737E"/>
    <w:rsid w:val="0025008E"/>
    <w:rsid w:val="002511E0"/>
    <w:rsid w:val="00251E6E"/>
    <w:rsid w:val="00253470"/>
    <w:rsid w:val="00256ACE"/>
    <w:rsid w:val="00257885"/>
    <w:rsid w:val="00260F4A"/>
    <w:rsid w:val="00261071"/>
    <w:rsid w:val="00261BA0"/>
    <w:rsid w:val="0026223B"/>
    <w:rsid w:val="00263035"/>
    <w:rsid w:val="00263F98"/>
    <w:rsid w:val="00264739"/>
    <w:rsid w:val="002651E5"/>
    <w:rsid w:val="00266E0B"/>
    <w:rsid w:val="0026767A"/>
    <w:rsid w:val="00267BD9"/>
    <w:rsid w:val="00267E2C"/>
    <w:rsid w:val="00270140"/>
    <w:rsid w:val="002703C2"/>
    <w:rsid w:val="00270606"/>
    <w:rsid w:val="002720A5"/>
    <w:rsid w:val="002722B9"/>
    <w:rsid w:val="00272418"/>
    <w:rsid w:val="00274253"/>
    <w:rsid w:val="00275AFC"/>
    <w:rsid w:val="00276491"/>
    <w:rsid w:val="00277468"/>
    <w:rsid w:val="002804CF"/>
    <w:rsid w:val="0028175D"/>
    <w:rsid w:val="0028238F"/>
    <w:rsid w:val="002832BE"/>
    <w:rsid w:val="0028350A"/>
    <w:rsid w:val="00284D07"/>
    <w:rsid w:val="00285CED"/>
    <w:rsid w:val="002871F0"/>
    <w:rsid w:val="002941B5"/>
    <w:rsid w:val="002946AB"/>
    <w:rsid w:val="0029495A"/>
    <w:rsid w:val="00296466"/>
    <w:rsid w:val="002A0C80"/>
    <w:rsid w:val="002A1073"/>
    <w:rsid w:val="002A13D3"/>
    <w:rsid w:val="002A170B"/>
    <w:rsid w:val="002A37F6"/>
    <w:rsid w:val="002A55FB"/>
    <w:rsid w:val="002A6F0D"/>
    <w:rsid w:val="002A780F"/>
    <w:rsid w:val="002B09D4"/>
    <w:rsid w:val="002B122B"/>
    <w:rsid w:val="002B28C7"/>
    <w:rsid w:val="002B38FB"/>
    <w:rsid w:val="002B4D3D"/>
    <w:rsid w:val="002B5818"/>
    <w:rsid w:val="002B5BF9"/>
    <w:rsid w:val="002B631D"/>
    <w:rsid w:val="002B6347"/>
    <w:rsid w:val="002B7124"/>
    <w:rsid w:val="002B7B69"/>
    <w:rsid w:val="002C1371"/>
    <w:rsid w:val="002C4752"/>
    <w:rsid w:val="002C6EE9"/>
    <w:rsid w:val="002C7428"/>
    <w:rsid w:val="002C79E1"/>
    <w:rsid w:val="002C7DA2"/>
    <w:rsid w:val="002D00AC"/>
    <w:rsid w:val="002D112A"/>
    <w:rsid w:val="002D2CCE"/>
    <w:rsid w:val="002D2F4D"/>
    <w:rsid w:val="002D31B3"/>
    <w:rsid w:val="002D459B"/>
    <w:rsid w:val="002D5F36"/>
    <w:rsid w:val="002D6653"/>
    <w:rsid w:val="002D690B"/>
    <w:rsid w:val="002E0A86"/>
    <w:rsid w:val="002E19A7"/>
    <w:rsid w:val="002E2311"/>
    <w:rsid w:val="002E2477"/>
    <w:rsid w:val="002E275A"/>
    <w:rsid w:val="002E3C1E"/>
    <w:rsid w:val="002E40D3"/>
    <w:rsid w:val="002E49F9"/>
    <w:rsid w:val="002E57BE"/>
    <w:rsid w:val="002E5DF4"/>
    <w:rsid w:val="002E64C7"/>
    <w:rsid w:val="002E6F7E"/>
    <w:rsid w:val="002F1F72"/>
    <w:rsid w:val="002F2E28"/>
    <w:rsid w:val="002F34F6"/>
    <w:rsid w:val="00300B83"/>
    <w:rsid w:val="003028D0"/>
    <w:rsid w:val="00302AA2"/>
    <w:rsid w:val="00302C03"/>
    <w:rsid w:val="003039BC"/>
    <w:rsid w:val="0030421B"/>
    <w:rsid w:val="00304901"/>
    <w:rsid w:val="003064D1"/>
    <w:rsid w:val="00306EA1"/>
    <w:rsid w:val="003073E3"/>
    <w:rsid w:val="00307BC3"/>
    <w:rsid w:val="0031001E"/>
    <w:rsid w:val="00310124"/>
    <w:rsid w:val="00310FC6"/>
    <w:rsid w:val="0031156E"/>
    <w:rsid w:val="00311A63"/>
    <w:rsid w:val="00313DFE"/>
    <w:rsid w:val="003145C0"/>
    <w:rsid w:val="003145CD"/>
    <w:rsid w:val="003161AB"/>
    <w:rsid w:val="00321710"/>
    <w:rsid w:val="00322241"/>
    <w:rsid w:val="00324904"/>
    <w:rsid w:val="00324965"/>
    <w:rsid w:val="00327DB2"/>
    <w:rsid w:val="00330F3B"/>
    <w:rsid w:val="00332827"/>
    <w:rsid w:val="00332D12"/>
    <w:rsid w:val="003340A6"/>
    <w:rsid w:val="00334631"/>
    <w:rsid w:val="003402E8"/>
    <w:rsid w:val="00340A57"/>
    <w:rsid w:val="00341104"/>
    <w:rsid w:val="00344BDE"/>
    <w:rsid w:val="00344C38"/>
    <w:rsid w:val="003456A2"/>
    <w:rsid w:val="003460D7"/>
    <w:rsid w:val="00346154"/>
    <w:rsid w:val="00346492"/>
    <w:rsid w:val="00346C58"/>
    <w:rsid w:val="00347901"/>
    <w:rsid w:val="00353269"/>
    <w:rsid w:val="00355CA0"/>
    <w:rsid w:val="00355F3F"/>
    <w:rsid w:val="00357220"/>
    <w:rsid w:val="00360E1A"/>
    <w:rsid w:val="0036191E"/>
    <w:rsid w:val="003619E5"/>
    <w:rsid w:val="00361ADB"/>
    <w:rsid w:val="003648D4"/>
    <w:rsid w:val="00370840"/>
    <w:rsid w:val="003710B0"/>
    <w:rsid w:val="00371729"/>
    <w:rsid w:val="003757CA"/>
    <w:rsid w:val="003775C9"/>
    <w:rsid w:val="00380A5D"/>
    <w:rsid w:val="00380F95"/>
    <w:rsid w:val="00381208"/>
    <w:rsid w:val="003818CB"/>
    <w:rsid w:val="0038222E"/>
    <w:rsid w:val="00383638"/>
    <w:rsid w:val="0038445C"/>
    <w:rsid w:val="00386037"/>
    <w:rsid w:val="00387785"/>
    <w:rsid w:val="0039070C"/>
    <w:rsid w:val="00390915"/>
    <w:rsid w:val="00392E19"/>
    <w:rsid w:val="003931C6"/>
    <w:rsid w:val="003939CA"/>
    <w:rsid w:val="00393B44"/>
    <w:rsid w:val="00394579"/>
    <w:rsid w:val="00395209"/>
    <w:rsid w:val="00395606"/>
    <w:rsid w:val="00395906"/>
    <w:rsid w:val="00395FC3"/>
    <w:rsid w:val="00396E66"/>
    <w:rsid w:val="00397A4A"/>
    <w:rsid w:val="003A3118"/>
    <w:rsid w:val="003A4658"/>
    <w:rsid w:val="003A5316"/>
    <w:rsid w:val="003A5408"/>
    <w:rsid w:val="003A6748"/>
    <w:rsid w:val="003B171F"/>
    <w:rsid w:val="003B1A5F"/>
    <w:rsid w:val="003B1B1E"/>
    <w:rsid w:val="003B34EA"/>
    <w:rsid w:val="003B3894"/>
    <w:rsid w:val="003B3AD7"/>
    <w:rsid w:val="003B3F51"/>
    <w:rsid w:val="003B4863"/>
    <w:rsid w:val="003B5DA2"/>
    <w:rsid w:val="003B5DCD"/>
    <w:rsid w:val="003B711D"/>
    <w:rsid w:val="003C1215"/>
    <w:rsid w:val="003C2C26"/>
    <w:rsid w:val="003C3E24"/>
    <w:rsid w:val="003C4F8C"/>
    <w:rsid w:val="003C6651"/>
    <w:rsid w:val="003C74FF"/>
    <w:rsid w:val="003C780A"/>
    <w:rsid w:val="003D0560"/>
    <w:rsid w:val="003D0C9A"/>
    <w:rsid w:val="003D0F19"/>
    <w:rsid w:val="003D11FB"/>
    <w:rsid w:val="003D17F3"/>
    <w:rsid w:val="003D2C63"/>
    <w:rsid w:val="003D2F19"/>
    <w:rsid w:val="003D2FFF"/>
    <w:rsid w:val="003D3CD8"/>
    <w:rsid w:val="003D5C9F"/>
    <w:rsid w:val="003D7DBC"/>
    <w:rsid w:val="003E2161"/>
    <w:rsid w:val="003E3546"/>
    <w:rsid w:val="003E3625"/>
    <w:rsid w:val="003E4237"/>
    <w:rsid w:val="003E6EB2"/>
    <w:rsid w:val="003F0EB2"/>
    <w:rsid w:val="003F24BB"/>
    <w:rsid w:val="003F2932"/>
    <w:rsid w:val="003F529C"/>
    <w:rsid w:val="003F5760"/>
    <w:rsid w:val="003F7A3C"/>
    <w:rsid w:val="0040209C"/>
    <w:rsid w:val="00402200"/>
    <w:rsid w:val="00403D53"/>
    <w:rsid w:val="004048EA"/>
    <w:rsid w:val="004049A5"/>
    <w:rsid w:val="00405BA7"/>
    <w:rsid w:val="004065A0"/>
    <w:rsid w:val="004073DC"/>
    <w:rsid w:val="00407F9C"/>
    <w:rsid w:val="00411B0B"/>
    <w:rsid w:val="004127E4"/>
    <w:rsid w:val="00413259"/>
    <w:rsid w:val="004146E7"/>
    <w:rsid w:val="00414ECA"/>
    <w:rsid w:val="00415440"/>
    <w:rsid w:val="00416CC4"/>
    <w:rsid w:val="0042064A"/>
    <w:rsid w:val="004220E4"/>
    <w:rsid w:val="0042219A"/>
    <w:rsid w:val="00423914"/>
    <w:rsid w:val="0042549A"/>
    <w:rsid w:val="00425C39"/>
    <w:rsid w:val="00426D5C"/>
    <w:rsid w:val="00427330"/>
    <w:rsid w:val="00431A59"/>
    <w:rsid w:val="00431C7F"/>
    <w:rsid w:val="0043397B"/>
    <w:rsid w:val="00433DED"/>
    <w:rsid w:val="004347A2"/>
    <w:rsid w:val="00434F9E"/>
    <w:rsid w:val="004358EC"/>
    <w:rsid w:val="00436436"/>
    <w:rsid w:val="00436813"/>
    <w:rsid w:val="00437545"/>
    <w:rsid w:val="004417A1"/>
    <w:rsid w:val="004428EC"/>
    <w:rsid w:val="00442D2D"/>
    <w:rsid w:val="00442E7C"/>
    <w:rsid w:val="00443326"/>
    <w:rsid w:val="00443F4C"/>
    <w:rsid w:val="0044614C"/>
    <w:rsid w:val="00446E64"/>
    <w:rsid w:val="00447F9D"/>
    <w:rsid w:val="00450ACE"/>
    <w:rsid w:val="00452D4A"/>
    <w:rsid w:val="00452E39"/>
    <w:rsid w:val="00453339"/>
    <w:rsid w:val="004558E9"/>
    <w:rsid w:val="004561F0"/>
    <w:rsid w:val="00456634"/>
    <w:rsid w:val="004572F3"/>
    <w:rsid w:val="00457FF1"/>
    <w:rsid w:val="00460862"/>
    <w:rsid w:val="00461264"/>
    <w:rsid w:val="00461B42"/>
    <w:rsid w:val="00461DBF"/>
    <w:rsid w:val="00463541"/>
    <w:rsid w:val="004641D6"/>
    <w:rsid w:val="004659DD"/>
    <w:rsid w:val="004659DE"/>
    <w:rsid w:val="00465B63"/>
    <w:rsid w:val="00465C70"/>
    <w:rsid w:val="00465FB4"/>
    <w:rsid w:val="004662E2"/>
    <w:rsid w:val="00466976"/>
    <w:rsid w:val="00467B29"/>
    <w:rsid w:val="0047261A"/>
    <w:rsid w:val="00472DAC"/>
    <w:rsid w:val="00473802"/>
    <w:rsid w:val="004746B2"/>
    <w:rsid w:val="004747B4"/>
    <w:rsid w:val="00475037"/>
    <w:rsid w:val="004750D0"/>
    <w:rsid w:val="00475BCA"/>
    <w:rsid w:val="00476F7E"/>
    <w:rsid w:val="00477696"/>
    <w:rsid w:val="00477B49"/>
    <w:rsid w:val="00480449"/>
    <w:rsid w:val="00480C06"/>
    <w:rsid w:val="004811BC"/>
    <w:rsid w:val="00481407"/>
    <w:rsid w:val="00486A00"/>
    <w:rsid w:val="00487B8A"/>
    <w:rsid w:val="00490103"/>
    <w:rsid w:val="004907AE"/>
    <w:rsid w:val="004917B2"/>
    <w:rsid w:val="00492144"/>
    <w:rsid w:val="004921BB"/>
    <w:rsid w:val="00492DFD"/>
    <w:rsid w:val="004935A3"/>
    <w:rsid w:val="00493E40"/>
    <w:rsid w:val="00495D08"/>
    <w:rsid w:val="0049649A"/>
    <w:rsid w:val="00496A6D"/>
    <w:rsid w:val="00496F67"/>
    <w:rsid w:val="00497768"/>
    <w:rsid w:val="0049790E"/>
    <w:rsid w:val="004A1CBD"/>
    <w:rsid w:val="004A27C9"/>
    <w:rsid w:val="004A4DB8"/>
    <w:rsid w:val="004A4E0E"/>
    <w:rsid w:val="004A5106"/>
    <w:rsid w:val="004A59B2"/>
    <w:rsid w:val="004A5B0B"/>
    <w:rsid w:val="004B15E4"/>
    <w:rsid w:val="004B3415"/>
    <w:rsid w:val="004B3EDB"/>
    <w:rsid w:val="004B4CF5"/>
    <w:rsid w:val="004B6794"/>
    <w:rsid w:val="004B7F33"/>
    <w:rsid w:val="004C160F"/>
    <w:rsid w:val="004C491A"/>
    <w:rsid w:val="004C4E43"/>
    <w:rsid w:val="004C5F32"/>
    <w:rsid w:val="004C68B5"/>
    <w:rsid w:val="004C6F60"/>
    <w:rsid w:val="004D220E"/>
    <w:rsid w:val="004D2384"/>
    <w:rsid w:val="004D3F9C"/>
    <w:rsid w:val="004D54C4"/>
    <w:rsid w:val="004E295F"/>
    <w:rsid w:val="004E5AAB"/>
    <w:rsid w:val="004E5C58"/>
    <w:rsid w:val="004E6644"/>
    <w:rsid w:val="004E69FB"/>
    <w:rsid w:val="004E7176"/>
    <w:rsid w:val="004F25C9"/>
    <w:rsid w:val="004F2968"/>
    <w:rsid w:val="004F4283"/>
    <w:rsid w:val="004F430D"/>
    <w:rsid w:val="004F4918"/>
    <w:rsid w:val="004F5E0E"/>
    <w:rsid w:val="004F5F1B"/>
    <w:rsid w:val="004F6DEC"/>
    <w:rsid w:val="004F790C"/>
    <w:rsid w:val="005043CC"/>
    <w:rsid w:val="00504405"/>
    <w:rsid w:val="005046AA"/>
    <w:rsid w:val="00505966"/>
    <w:rsid w:val="00505B04"/>
    <w:rsid w:val="005060E4"/>
    <w:rsid w:val="00510003"/>
    <w:rsid w:val="00512794"/>
    <w:rsid w:val="00512827"/>
    <w:rsid w:val="00513581"/>
    <w:rsid w:val="0051494A"/>
    <w:rsid w:val="005158E6"/>
    <w:rsid w:val="00524852"/>
    <w:rsid w:val="00525333"/>
    <w:rsid w:val="0052768C"/>
    <w:rsid w:val="0053171E"/>
    <w:rsid w:val="005329BF"/>
    <w:rsid w:val="0053428B"/>
    <w:rsid w:val="005363EB"/>
    <w:rsid w:val="00540D3E"/>
    <w:rsid w:val="005437AC"/>
    <w:rsid w:val="005446C9"/>
    <w:rsid w:val="005464C5"/>
    <w:rsid w:val="0055029D"/>
    <w:rsid w:val="00550B8A"/>
    <w:rsid w:val="005540F9"/>
    <w:rsid w:val="00555A94"/>
    <w:rsid w:val="005605C6"/>
    <w:rsid w:val="00560C1C"/>
    <w:rsid w:val="005610BD"/>
    <w:rsid w:val="00561F72"/>
    <w:rsid w:val="00562087"/>
    <w:rsid w:val="005621D9"/>
    <w:rsid w:val="00562787"/>
    <w:rsid w:val="00563E87"/>
    <w:rsid w:val="00566FDC"/>
    <w:rsid w:val="0056721C"/>
    <w:rsid w:val="00567430"/>
    <w:rsid w:val="005703F0"/>
    <w:rsid w:val="00574A30"/>
    <w:rsid w:val="005773B3"/>
    <w:rsid w:val="00581E56"/>
    <w:rsid w:val="00581EED"/>
    <w:rsid w:val="00584DB7"/>
    <w:rsid w:val="00584E74"/>
    <w:rsid w:val="00585412"/>
    <w:rsid w:val="005856D7"/>
    <w:rsid w:val="00586694"/>
    <w:rsid w:val="005867B2"/>
    <w:rsid w:val="00586FFA"/>
    <w:rsid w:val="0058725D"/>
    <w:rsid w:val="00587303"/>
    <w:rsid w:val="00587588"/>
    <w:rsid w:val="005920A6"/>
    <w:rsid w:val="005924CC"/>
    <w:rsid w:val="00594319"/>
    <w:rsid w:val="00594D31"/>
    <w:rsid w:val="005951B0"/>
    <w:rsid w:val="00595694"/>
    <w:rsid w:val="00595D09"/>
    <w:rsid w:val="0059627D"/>
    <w:rsid w:val="005A2D01"/>
    <w:rsid w:val="005A4344"/>
    <w:rsid w:val="005A4E1F"/>
    <w:rsid w:val="005A4FC5"/>
    <w:rsid w:val="005A5A51"/>
    <w:rsid w:val="005A6B4B"/>
    <w:rsid w:val="005A7D9E"/>
    <w:rsid w:val="005B094C"/>
    <w:rsid w:val="005B1153"/>
    <w:rsid w:val="005B3477"/>
    <w:rsid w:val="005B3E51"/>
    <w:rsid w:val="005B4A7B"/>
    <w:rsid w:val="005B555D"/>
    <w:rsid w:val="005B73DF"/>
    <w:rsid w:val="005C0A7D"/>
    <w:rsid w:val="005C13BC"/>
    <w:rsid w:val="005C2019"/>
    <w:rsid w:val="005C2B9E"/>
    <w:rsid w:val="005C30AD"/>
    <w:rsid w:val="005C351C"/>
    <w:rsid w:val="005C450B"/>
    <w:rsid w:val="005C5938"/>
    <w:rsid w:val="005C68ED"/>
    <w:rsid w:val="005C7156"/>
    <w:rsid w:val="005D0613"/>
    <w:rsid w:val="005D20FE"/>
    <w:rsid w:val="005D33D1"/>
    <w:rsid w:val="005D461B"/>
    <w:rsid w:val="005D474F"/>
    <w:rsid w:val="005D5C72"/>
    <w:rsid w:val="005D5D96"/>
    <w:rsid w:val="005E398B"/>
    <w:rsid w:val="005E7F1B"/>
    <w:rsid w:val="005F1647"/>
    <w:rsid w:val="005F17E8"/>
    <w:rsid w:val="005F4419"/>
    <w:rsid w:val="005F4D0F"/>
    <w:rsid w:val="005F551B"/>
    <w:rsid w:val="005F7942"/>
    <w:rsid w:val="00600B85"/>
    <w:rsid w:val="00601856"/>
    <w:rsid w:val="00603097"/>
    <w:rsid w:val="006054B0"/>
    <w:rsid w:val="0060596D"/>
    <w:rsid w:val="00605972"/>
    <w:rsid w:val="00606D1F"/>
    <w:rsid w:val="00611C5F"/>
    <w:rsid w:val="00612495"/>
    <w:rsid w:val="00613416"/>
    <w:rsid w:val="00613D61"/>
    <w:rsid w:val="006144D7"/>
    <w:rsid w:val="00614F35"/>
    <w:rsid w:val="00615E93"/>
    <w:rsid w:val="00616764"/>
    <w:rsid w:val="006176FB"/>
    <w:rsid w:val="006211BC"/>
    <w:rsid w:val="00621A19"/>
    <w:rsid w:val="006237DD"/>
    <w:rsid w:val="00624360"/>
    <w:rsid w:val="0062464E"/>
    <w:rsid w:val="00627337"/>
    <w:rsid w:val="0063093E"/>
    <w:rsid w:val="00631361"/>
    <w:rsid w:val="00631D74"/>
    <w:rsid w:val="00631F16"/>
    <w:rsid w:val="00635CED"/>
    <w:rsid w:val="006369F9"/>
    <w:rsid w:val="0063733F"/>
    <w:rsid w:val="0063734B"/>
    <w:rsid w:val="006408B3"/>
    <w:rsid w:val="00642688"/>
    <w:rsid w:val="00643174"/>
    <w:rsid w:val="0064362F"/>
    <w:rsid w:val="006477FA"/>
    <w:rsid w:val="00647F91"/>
    <w:rsid w:val="00650475"/>
    <w:rsid w:val="006505B4"/>
    <w:rsid w:val="0065275A"/>
    <w:rsid w:val="00654C4E"/>
    <w:rsid w:val="00654CD6"/>
    <w:rsid w:val="006550B7"/>
    <w:rsid w:val="00656AE6"/>
    <w:rsid w:val="006576DF"/>
    <w:rsid w:val="00657E4A"/>
    <w:rsid w:val="0066045E"/>
    <w:rsid w:val="0066276A"/>
    <w:rsid w:val="006627F2"/>
    <w:rsid w:val="00662DC3"/>
    <w:rsid w:val="00664265"/>
    <w:rsid w:val="00664967"/>
    <w:rsid w:val="0066569B"/>
    <w:rsid w:val="0066602D"/>
    <w:rsid w:val="006665AD"/>
    <w:rsid w:val="00672AD2"/>
    <w:rsid w:val="00673037"/>
    <w:rsid w:val="00673B4E"/>
    <w:rsid w:val="00674107"/>
    <w:rsid w:val="0067473E"/>
    <w:rsid w:val="00674FEC"/>
    <w:rsid w:val="00677F95"/>
    <w:rsid w:val="00680F11"/>
    <w:rsid w:val="006830B1"/>
    <w:rsid w:val="006836AE"/>
    <w:rsid w:val="00686152"/>
    <w:rsid w:val="00686499"/>
    <w:rsid w:val="00686C05"/>
    <w:rsid w:val="00686C50"/>
    <w:rsid w:val="00694A73"/>
    <w:rsid w:val="006971DA"/>
    <w:rsid w:val="00697898"/>
    <w:rsid w:val="006A1065"/>
    <w:rsid w:val="006A1599"/>
    <w:rsid w:val="006A2F05"/>
    <w:rsid w:val="006A600D"/>
    <w:rsid w:val="006A65CC"/>
    <w:rsid w:val="006A6832"/>
    <w:rsid w:val="006A74E8"/>
    <w:rsid w:val="006B0309"/>
    <w:rsid w:val="006B1F96"/>
    <w:rsid w:val="006B2C4E"/>
    <w:rsid w:val="006B2E85"/>
    <w:rsid w:val="006B327D"/>
    <w:rsid w:val="006B5110"/>
    <w:rsid w:val="006B6720"/>
    <w:rsid w:val="006C0F26"/>
    <w:rsid w:val="006C27A1"/>
    <w:rsid w:val="006C2998"/>
    <w:rsid w:val="006C4742"/>
    <w:rsid w:val="006C4FE0"/>
    <w:rsid w:val="006C505B"/>
    <w:rsid w:val="006C7243"/>
    <w:rsid w:val="006C724C"/>
    <w:rsid w:val="006C7340"/>
    <w:rsid w:val="006C7A43"/>
    <w:rsid w:val="006D0FA7"/>
    <w:rsid w:val="006D2652"/>
    <w:rsid w:val="006D2B35"/>
    <w:rsid w:val="006D39B8"/>
    <w:rsid w:val="006D3F84"/>
    <w:rsid w:val="006D5A8F"/>
    <w:rsid w:val="006D5FF7"/>
    <w:rsid w:val="006D6290"/>
    <w:rsid w:val="006D68D9"/>
    <w:rsid w:val="006D7924"/>
    <w:rsid w:val="006D7FBD"/>
    <w:rsid w:val="006E002A"/>
    <w:rsid w:val="006E2036"/>
    <w:rsid w:val="006E3B55"/>
    <w:rsid w:val="006E5AED"/>
    <w:rsid w:val="006E73CB"/>
    <w:rsid w:val="006F0368"/>
    <w:rsid w:val="006F0D04"/>
    <w:rsid w:val="006F1677"/>
    <w:rsid w:val="006F1A38"/>
    <w:rsid w:val="006F34E4"/>
    <w:rsid w:val="006F428B"/>
    <w:rsid w:val="006F6E3C"/>
    <w:rsid w:val="006F7B9A"/>
    <w:rsid w:val="006F7E04"/>
    <w:rsid w:val="007011B0"/>
    <w:rsid w:val="00701A1A"/>
    <w:rsid w:val="00702281"/>
    <w:rsid w:val="00704B8A"/>
    <w:rsid w:val="00704D3E"/>
    <w:rsid w:val="007058BC"/>
    <w:rsid w:val="00705C48"/>
    <w:rsid w:val="00710E7F"/>
    <w:rsid w:val="00717C2A"/>
    <w:rsid w:val="00720290"/>
    <w:rsid w:val="00722E2C"/>
    <w:rsid w:val="00723020"/>
    <w:rsid w:val="00723718"/>
    <w:rsid w:val="007254C7"/>
    <w:rsid w:val="00730E0C"/>
    <w:rsid w:val="00731253"/>
    <w:rsid w:val="007321AC"/>
    <w:rsid w:val="007330BF"/>
    <w:rsid w:val="0073364F"/>
    <w:rsid w:val="00734665"/>
    <w:rsid w:val="00736786"/>
    <w:rsid w:val="00737D44"/>
    <w:rsid w:val="007423FE"/>
    <w:rsid w:val="007433A1"/>
    <w:rsid w:val="00743DC3"/>
    <w:rsid w:val="00746882"/>
    <w:rsid w:val="00750B5E"/>
    <w:rsid w:val="00752473"/>
    <w:rsid w:val="00754A2B"/>
    <w:rsid w:val="007560FB"/>
    <w:rsid w:val="00757E0A"/>
    <w:rsid w:val="00760CBA"/>
    <w:rsid w:val="00761C47"/>
    <w:rsid w:val="007621C5"/>
    <w:rsid w:val="0076228D"/>
    <w:rsid w:val="00763D29"/>
    <w:rsid w:val="00765A85"/>
    <w:rsid w:val="00765C33"/>
    <w:rsid w:val="00767797"/>
    <w:rsid w:val="0076782A"/>
    <w:rsid w:val="00770724"/>
    <w:rsid w:val="0077126B"/>
    <w:rsid w:val="00771600"/>
    <w:rsid w:val="00771883"/>
    <w:rsid w:val="00773011"/>
    <w:rsid w:val="00773C3C"/>
    <w:rsid w:val="007742EC"/>
    <w:rsid w:val="007744B6"/>
    <w:rsid w:val="007746CE"/>
    <w:rsid w:val="00774E38"/>
    <w:rsid w:val="007803E7"/>
    <w:rsid w:val="0078152A"/>
    <w:rsid w:val="00783BF3"/>
    <w:rsid w:val="00783DB3"/>
    <w:rsid w:val="00784057"/>
    <w:rsid w:val="00784841"/>
    <w:rsid w:val="00784C37"/>
    <w:rsid w:val="00784C52"/>
    <w:rsid w:val="007868C4"/>
    <w:rsid w:val="00787DD6"/>
    <w:rsid w:val="007901A5"/>
    <w:rsid w:val="0079062A"/>
    <w:rsid w:val="0079091A"/>
    <w:rsid w:val="00791742"/>
    <w:rsid w:val="00793553"/>
    <w:rsid w:val="00793AEA"/>
    <w:rsid w:val="0079486B"/>
    <w:rsid w:val="00795F1C"/>
    <w:rsid w:val="00796A9D"/>
    <w:rsid w:val="007973BB"/>
    <w:rsid w:val="007A0975"/>
    <w:rsid w:val="007A237D"/>
    <w:rsid w:val="007A23F5"/>
    <w:rsid w:val="007A2946"/>
    <w:rsid w:val="007A2CAB"/>
    <w:rsid w:val="007A30B8"/>
    <w:rsid w:val="007A35E6"/>
    <w:rsid w:val="007A36D9"/>
    <w:rsid w:val="007A4ECB"/>
    <w:rsid w:val="007A5206"/>
    <w:rsid w:val="007A5CBE"/>
    <w:rsid w:val="007A6482"/>
    <w:rsid w:val="007B1514"/>
    <w:rsid w:val="007B19AB"/>
    <w:rsid w:val="007B2F06"/>
    <w:rsid w:val="007B6FF2"/>
    <w:rsid w:val="007B7329"/>
    <w:rsid w:val="007C0C23"/>
    <w:rsid w:val="007C11C4"/>
    <w:rsid w:val="007C1394"/>
    <w:rsid w:val="007C2052"/>
    <w:rsid w:val="007C25C5"/>
    <w:rsid w:val="007C32CC"/>
    <w:rsid w:val="007C330F"/>
    <w:rsid w:val="007C3E79"/>
    <w:rsid w:val="007C3E8C"/>
    <w:rsid w:val="007C4088"/>
    <w:rsid w:val="007C4973"/>
    <w:rsid w:val="007C4A40"/>
    <w:rsid w:val="007C4C0F"/>
    <w:rsid w:val="007C538D"/>
    <w:rsid w:val="007C69B4"/>
    <w:rsid w:val="007C6A9E"/>
    <w:rsid w:val="007D1B52"/>
    <w:rsid w:val="007D2198"/>
    <w:rsid w:val="007D2B81"/>
    <w:rsid w:val="007D3CFE"/>
    <w:rsid w:val="007D40F3"/>
    <w:rsid w:val="007D45DB"/>
    <w:rsid w:val="007D46E6"/>
    <w:rsid w:val="007D4C5F"/>
    <w:rsid w:val="007D4D8A"/>
    <w:rsid w:val="007D542A"/>
    <w:rsid w:val="007D737B"/>
    <w:rsid w:val="007E0EA3"/>
    <w:rsid w:val="007E18B1"/>
    <w:rsid w:val="007E2C0C"/>
    <w:rsid w:val="007E2F5B"/>
    <w:rsid w:val="007E33FB"/>
    <w:rsid w:val="007E4295"/>
    <w:rsid w:val="007E4698"/>
    <w:rsid w:val="007E5805"/>
    <w:rsid w:val="007E58A3"/>
    <w:rsid w:val="007E58EF"/>
    <w:rsid w:val="007E5BD9"/>
    <w:rsid w:val="007E61FC"/>
    <w:rsid w:val="007E758D"/>
    <w:rsid w:val="007F1B9A"/>
    <w:rsid w:val="007F1FA5"/>
    <w:rsid w:val="007F3CF4"/>
    <w:rsid w:val="007F7154"/>
    <w:rsid w:val="007F7E4E"/>
    <w:rsid w:val="00800415"/>
    <w:rsid w:val="00805E53"/>
    <w:rsid w:val="00806391"/>
    <w:rsid w:val="00810840"/>
    <w:rsid w:val="00813A59"/>
    <w:rsid w:val="0081400F"/>
    <w:rsid w:val="0081493F"/>
    <w:rsid w:val="00815067"/>
    <w:rsid w:val="008159E1"/>
    <w:rsid w:val="008163FA"/>
    <w:rsid w:val="00817248"/>
    <w:rsid w:val="0082049F"/>
    <w:rsid w:val="00820540"/>
    <w:rsid w:val="00821D2F"/>
    <w:rsid w:val="00822098"/>
    <w:rsid w:val="008222AD"/>
    <w:rsid w:val="008224D1"/>
    <w:rsid w:val="008233E0"/>
    <w:rsid w:val="0082418B"/>
    <w:rsid w:val="00824FBA"/>
    <w:rsid w:val="00830217"/>
    <w:rsid w:val="0083083F"/>
    <w:rsid w:val="00830A17"/>
    <w:rsid w:val="0083110A"/>
    <w:rsid w:val="00831826"/>
    <w:rsid w:val="008321D3"/>
    <w:rsid w:val="008336C7"/>
    <w:rsid w:val="00833E58"/>
    <w:rsid w:val="0083422C"/>
    <w:rsid w:val="008356DC"/>
    <w:rsid w:val="00836959"/>
    <w:rsid w:val="008373BC"/>
    <w:rsid w:val="008427FD"/>
    <w:rsid w:val="008451BE"/>
    <w:rsid w:val="00845473"/>
    <w:rsid w:val="00845B11"/>
    <w:rsid w:val="008464BD"/>
    <w:rsid w:val="00847FA9"/>
    <w:rsid w:val="008502EC"/>
    <w:rsid w:val="0085054C"/>
    <w:rsid w:val="008509AB"/>
    <w:rsid w:val="00850E4F"/>
    <w:rsid w:val="00851155"/>
    <w:rsid w:val="00852354"/>
    <w:rsid w:val="00852529"/>
    <w:rsid w:val="008526E7"/>
    <w:rsid w:val="008527A1"/>
    <w:rsid w:val="00853381"/>
    <w:rsid w:val="008536DC"/>
    <w:rsid w:val="00853EEE"/>
    <w:rsid w:val="0085718F"/>
    <w:rsid w:val="00857F2F"/>
    <w:rsid w:val="00860ACE"/>
    <w:rsid w:val="0086108D"/>
    <w:rsid w:val="00861116"/>
    <w:rsid w:val="00864D88"/>
    <w:rsid w:val="00865D0E"/>
    <w:rsid w:val="0086736A"/>
    <w:rsid w:val="0087020B"/>
    <w:rsid w:val="008706BA"/>
    <w:rsid w:val="00870AE7"/>
    <w:rsid w:val="00870F15"/>
    <w:rsid w:val="008713D1"/>
    <w:rsid w:val="008725E0"/>
    <w:rsid w:val="008739D3"/>
    <w:rsid w:val="0087796D"/>
    <w:rsid w:val="0088052D"/>
    <w:rsid w:val="00880F93"/>
    <w:rsid w:val="00881B8C"/>
    <w:rsid w:val="0088233A"/>
    <w:rsid w:val="008824D5"/>
    <w:rsid w:val="008830D9"/>
    <w:rsid w:val="00883402"/>
    <w:rsid w:val="00886393"/>
    <w:rsid w:val="00886ADE"/>
    <w:rsid w:val="008870A4"/>
    <w:rsid w:val="0089305D"/>
    <w:rsid w:val="0089344A"/>
    <w:rsid w:val="008A1028"/>
    <w:rsid w:val="008A1656"/>
    <w:rsid w:val="008A32DA"/>
    <w:rsid w:val="008A426E"/>
    <w:rsid w:val="008A7E54"/>
    <w:rsid w:val="008B1710"/>
    <w:rsid w:val="008B4296"/>
    <w:rsid w:val="008B4F84"/>
    <w:rsid w:val="008B5213"/>
    <w:rsid w:val="008B5449"/>
    <w:rsid w:val="008B6116"/>
    <w:rsid w:val="008B6878"/>
    <w:rsid w:val="008B7244"/>
    <w:rsid w:val="008B75E9"/>
    <w:rsid w:val="008C0D9C"/>
    <w:rsid w:val="008C2D58"/>
    <w:rsid w:val="008C3264"/>
    <w:rsid w:val="008C37C4"/>
    <w:rsid w:val="008C44CA"/>
    <w:rsid w:val="008C478C"/>
    <w:rsid w:val="008C7884"/>
    <w:rsid w:val="008D138A"/>
    <w:rsid w:val="008D1979"/>
    <w:rsid w:val="008D3347"/>
    <w:rsid w:val="008D3FAB"/>
    <w:rsid w:val="008D51CD"/>
    <w:rsid w:val="008D5728"/>
    <w:rsid w:val="008D5B35"/>
    <w:rsid w:val="008D6F80"/>
    <w:rsid w:val="008E2416"/>
    <w:rsid w:val="008E2494"/>
    <w:rsid w:val="008E2696"/>
    <w:rsid w:val="008E3638"/>
    <w:rsid w:val="008E3F29"/>
    <w:rsid w:val="008E41C8"/>
    <w:rsid w:val="008E4855"/>
    <w:rsid w:val="008E4974"/>
    <w:rsid w:val="008E6892"/>
    <w:rsid w:val="008E6A11"/>
    <w:rsid w:val="008F21CE"/>
    <w:rsid w:val="008F3289"/>
    <w:rsid w:val="008F5374"/>
    <w:rsid w:val="008F5853"/>
    <w:rsid w:val="008F59C8"/>
    <w:rsid w:val="008F691D"/>
    <w:rsid w:val="008F7025"/>
    <w:rsid w:val="0090094B"/>
    <w:rsid w:val="00900D91"/>
    <w:rsid w:val="00901492"/>
    <w:rsid w:val="009020C8"/>
    <w:rsid w:val="0090332D"/>
    <w:rsid w:val="00903B69"/>
    <w:rsid w:val="00903DB5"/>
    <w:rsid w:val="0090430E"/>
    <w:rsid w:val="00905FAB"/>
    <w:rsid w:val="00907780"/>
    <w:rsid w:val="009110BB"/>
    <w:rsid w:val="009124E2"/>
    <w:rsid w:val="00913081"/>
    <w:rsid w:val="00913472"/>
    <w:rsid w:val="00913737"/>
    <w:rsid w:val="00913D86"/>
    <w:rsid w:val="00914347"/>
    <w:rsid w:val="00915A76"/>
    <w:rsid w:val="009165CD"/>
    <w:rsid w:val="00920BD3"/>
    <w:rsid w:val="00921C90"/>
    <w:rsid w:val="00922EF5"/>
    <w:rsid w:val="00923822"/>
    <w:rsid w:val="00923F5C"/>
    <w:rsid w:val="00926671"/>
    <w:rsid w:val="00926CBC"/>
    <w:rsid w:val="009279BD"/>
    <w:rsid w:val="00934CF2"/>
    <w:rsid w:val="00935590"/>
    <w:rsid w:val="0094173A"/>
    <w:rsid w:val="00942243"/>
    <w:rsid w:val="00942552"/>
    <w:rsid w:val="00942BC6"/>
    <w:rsid w:val="00942C20"/>
    <w:rsid w:val="00943F29"/>
    <w:rsid w:val="00946D3D"/>
    <w:rsid w:val="00947170"/>
    <w:rsid w:val="009511D3"/>
    <w:rsid w:val="00952EB5"/>
    <w:rsid w:val="00955AB3"/>
    <w:rsid w:val="00956799"/>
    <w:rsid w:val="00956AFF"/>
    <w:rsid w:val="00957B55"/>
    <w:rsid w:val="00963239"/>
    <w:rsid w:val="00963DF4"/>
    <w:rsid w:val="0096513E"/>
    <w:rsid w:val="00965D65"/>
    <w:rsid w:val="00970426"/>
    <w:rsid w:val="009706C3"/>
    <w:rsid w:val="0097120D"/>
    <w:rsid w:val="00973787"/>
    <w:rsid w:val="00973C8A"/>
    <w:rsid w:val="00980F55"/>
    <w:rsid w:val="009814C7"/>
    <w:rsid w:val="009822BB"/>
    <w:rsid w:val="00985712"/>
    <w:rsid w:val="0098771D"/>
    <w:rsid w:val="00991792"/>
    <w:rsid w:val="00991917"/>
    <w:rsid w:val="00992059"/>
    <w:rsid w:val="009920D1"/>
    <w:rsid w:val="009928EC"/>
    <w:rsid w:val="00993C87"/>
    <w:rsid w:val="00994F27"/>
    <w:rsid w:val="00995840"/>
    <w:rsid w:val="00996371"/>
    <w:rsid w:val="009964CB"/>
    <w:rsid w:val="00997A9F"/>
    <w:rsid w:val="009A1309"/>
    <w:rsid w:val="009A1B47"/>
    <w:rsid w:val="009A1D8A"/>
    <w:rsid w:val="009A2F7F"/>
    <w:rsid w:val="009A373D"/>
    <w:rsid w:val="009A5362"/>
    <w:rsid w:val="009A54D6"/>
    <w:rsid w:val="009A6EA6"/>
    <w:rsid w:val="009A758B"/>
    <w:rsid w:val="009A77C0"/>
    <w:rsid w:val="009A7CD6"/>
    <w:rsid w:val="009B0442"/>
    <w:rsid w:val="009B0BD0"/>
    <w:rsid w:val="009B1278"/>
    <w:rsid w:val="009B12F1"/>
    <w:rsid w:val="009B2B67"/>
    <w:rsid w:val="009B531C"/>
    <w:rsid w:val="009B559D"/>
    <w:rsid w:val="009B6CF2"/>
    <w:rsid w:val="009B7DB2"/>
    <w:rsid w:val="009C0DC8"/>
    <w:rsid w:val="009C0FEA"/>
    <w:rsid w:val="009C352B"/>
    <w:rsid w:val="009C4F80"/>
    <w:rsid w:val="009C6367"/>
    <w:rsid w:val="009C6A42"/>
    <w:rsid w:val="009D26D9"/>
    <w:rsid w:val="009D2E8B"/>
    <w:rsid w:val="009D4B1B"/>
    <w:rsid w:val="009D5B45"/>
    <w:rsid w:val="009D68F9"/>
    <w:rsid w:val="009D6B7A"/>
    <w:rsid w:val="009D79FA"/>
    <w:rsid w:val="009E13AB"/>
    <w:rsid w:val="009E1763"/>
    <w:rsid w:val="009E3798"/>
    <w:rsid w:val="009E5114"/>
    <w:rsid w:val="009E5674"/>
    <w:rsid w:val="009E7286"/>
    <w:rsid w:val="009F0556"/>
    <w:rsid w:val="009F05DB"/>
    <w:rsid w:val="009F0B19"/>
    <w:rsid w:val="009F0CC2"/>
    <w:rsid w:val="009F33AD"/>
    <w:rsid w:val="009F3B60"/>
    <w:rsid w:val="009F3CCE"/>
    <w:rsid w:val="009F4678"/>
    <w:rsid w:val="009F4DA3"/>
    <w:rsid w:val="009F510E"/>
    <w:rsid w:val="009F7E5F"/>
    <w:rsid w:val="00A00AAF"/>
    <w:rsid w:val="00A00CED"/>
    <w:rsid w:val="00A018E9"/>
    <w:rsid w:val="00A02825"/>
    <w:rsid w:val="00A02A8F"/>
    <w:rsid w:val="00A03D73"/>
    <w:rsid w:val="00A054A7"/>
    <w:rsid w:val="00A058D8"/>
    <w:rsid w:val="00A0612E"/>
    <w:rsid w:val="00A063E0"/>
    <w:rsid w:val="00A06AD7"/>
    <w:rsid w:val="00A10A4B"/>
    <w:rsid w:val="00A14488"/>
    <w:rsid w:val="00A15B1E"/>
    <w:rsid w:val="00A162AA"/>
    <w:rsid w:val="00A209C3"/>
    <w:rsid w:val="00A20DDD"/>
    <w:rsid w:val="00A20FE9"/>
    <w:rsid w:val="00A21957"/>
    <w:rsid w:val="00A2215B"/>
    <w:rsid w:val="00A23D80"/>
    <w:rsid w:val="00A2408B"/>
    <w:rsid w:val="00A249D6"/>
    <w:rsid w:val="00A25065"/>
    <w:rsid w:val="00A263CF"/>
    <w:rsid w:val="00A27981"/>
    <w:rsid w:val="00A32614"/>
    <w:rsid w:val="00A32AB2"/>
    <w:rsid w:val="00A364A0"/>
    <w:rsid w:val="00A36979"/>
    <w:rsid w:val="00A4002D"/>
    <w:rsid w:val="00A40801"/>
    <w:rsid w:val="00A4334E"/>
    <w:rsid w:val="00A444CF"/>
    <w:rsid w:val="00A450E6"/>
    <w:rsid w:val="00A52E74"/>
    <w:rsid w:val="00A54290"/>
    <w:rsid w:val="00A57504"/>
    <w:rsid w:val="00A60D83"/>
    <w:rsid w:val="00A60E43"/>
    <w:rsid w:val="00A63454"/>
    <w:rsid w:val="00A63CD9"/>
    <w:rsid w:val="00A6413D"/>
    <w:rsid w:val="00A65F00"/>
    <w:rsid w:val="00A67534"/>
    <w:rsid w:val="00A722E2"/>
    <w:rsid w:val="00A72DB8"/>
    <w:rsid w:val="00A72DC6"/>
    <w:rsid w:val="00A73575"/>
    <w:rsid w:val="00A7363A"/>
    <w:rsid w:val="00A75A02"/>
    <w:rsid w:val="00A76343"/>
    <w:rsid w:val="00A767A8"/>
    <w:rsid w:val="00A80E73"/>
    <w:rsid w:val="00A8176D"/>
    <w:rsid w:val="00A826D5"/>
    <w:rsid w:val="00A8299E"/>
    <w:rsid w:val="00A84436"/>
    <w:rsid w:val="00A8495A"/>
    <w:rsid w:val="00A851FA"/>
    <w:rsid w:val="00A858C3"/>
    <w:rsid w:val="00A86082"/>
    <w:rsid w:val="00A87BDA"/>
    <w:rsid w:val="00A90438"/>
    <w:rsid w:val="00A92143"/>
    <w:rsid w:val="00A954A6"/>
    <w:rsid w:val="00A957B2"/>
    <w:rsid w:val="00A95EB7"/>
    <w:rsid w:val="00A96F11"/>
    <w:rsid w:val="00A97FC4"/>
    <w:rsid w:val="00AA0E2A"/>
    <w:rsid w:val="00AA3F39"/>
    <w:rsid w:val="00AA6210"/>
    <w:rsid w:val="00AA6CD3"/>
    <w:rsid w:val="00AA7BFC"/>
    <w:rsid w:val="00AA7EAD"/>
    <w:rsid w:val="00AB2260"/>
    <w:rsid w:val="00AB34A7"/>
    <w:rsid w:val="00AB4261"/>
    <w:rsid w:val="00AB4743"/>
    <w:rsid w:val="00AB5437"/>
    <w:rsid w:val="00AB61E2"/>
    <w:rsid w:val="00AB72F7"/>
    <w:rsid w:val="00AC0BE4"/>
    <w:rsid w:val="00AC11BF"/>
    <w:rsid w:val="00AC3848"/>
    <w:rsid w:val="00AC39A8"/>
    <w:rsid w:val="00AC48B8"/>
    <w:rsid w:val="00AC5E26"/>
    <w:rsid w:val="00AC7837"/>
    <w:rsid w:val="00AD0AD6"/>
    <w:rsid w:val="00AD1749"/>
    <w:rsid w:val="00AD41E3"/>
    <w:rsid w:val="00AD46A2"/>
    <w:rsid w:val="00AD5F80"/>
    <w:rsid w:val="00AD6820"/>
    <w:rsid w:val="00AD6D29"/>
    <w:rsid w:val="00AE2215"/>
    <w:rsid w:val="00AE2BCB"/>
    <w:rsid w:val="00AE3310"/>
    <w:rsid w:val="00AE4C3E"/>
    <w:rsid w:val="00AE681D"/>
    <w:rsid w:val="00AE69BA"/>
    <w:rsid w:val="00AE718F"/>
    <w:rsid w:val="00AE7829"/>
    <w:rsid w:val="00AE7DCB"/>
    <w:rsid w:val="00AF09D6"/>
    <w:rsid w:val="00AF2FC6"/>
    <w:rsid w:val="00AF40BC"/>
    <w:rsid w:val="00AF40E7"/>
    <w:rsid w:val="00AF6A73"/>
    <w:rsid w:val="00AF6AB5"/>
    <w:rsid w:val="00AF70C9"/>
    <w:rsid w:val="00B00F2E"/>
    <w:rsid w:val="00B029B5"/>
    <w:rsid w:val="00B02CC5"/>
    <w:rsid w:val="00B036EE"/>
    <w:rsid w:val="00B04798"/>
    <w:rsid w:val="00B05037"/>
    <w:rsid w:val="00B056EF"/>
    <w:rsid w:val="00B07DA5"/>
    <w:rsid w:val="00B11654"/>
    <w:rsid w:val="00B11AF5"/>
    <w:rsid w:val="00B11C21"/>
    <w:rsid w:val="00B11E2F"/>
    <w:rsid w:val="00B147A6"/>
    <w:rsid w:val="00B15749"/>
    <w:rsid w:val="00B16E9D"/>
    <w:rsid w:val="00B170EF"/>
    <w:rsid w:val="00B17752"/>
    <w:rsid w:val="00B20219"/>
    <w:rsid w:val="00B22BD0"/>
    <w:rsid w:val="00B23DB5"/>
    <w:rsid w:val="00B24F40"/>
    <w:rsid w:val="00B24FBF"/>
    <w:rsid w:val="00B253E0"/>
    <w:rsid w:val="00B260A9"/>
    <w:rsid w:val="00B27D21"/>
    <w:rsid w:val="00B27DAD"/>
    <w:rsid w:val="00B304F8"/>
    <w:rsid w:val="00B31A6A"/>
    <w:rsid w:val="00B32B07"/>
    <w:rsid w:val="00B3371A"/>
    <w:rsid w:val="00B33BEB"/>
    <w:rsid w:val="00B344D1"/>
    <w:rsid w:val="00B3592F"/>
    <w:rsid w:val="00B41885"/>
    <w:rsid w:val="00B42530"/>
    <w:rsid w:val="00B45B8A"/>
    <w:rsid w:val="00B45CA7"/>
    <w:rsid w:val="00B4657E"/>
    <w:rsid w:val="00B46874"/>
    <w:rsid w:val="00B46F5A"/>
    <w:rsid w:val="00B474B0"/>
    <w:rsid w:val="00B47970"/>
    <w:rsid w:val="00B479FD"/>
    <w:rsid w:val="00B47F0E"/>
    <w:rsid w:val="00B528B7"/>
    <w:rsid w:val="00B52DA8"/>
    <w:rsid w:val="00B532D2"/>
    <w:rsid w:val="00B55032"/>
    <w:rsid w:val="00B57D1E"/>
    <w:rsid w:val="00B60039"/>
    <w:rsid w:val="00B6155E"/>
    <w:rsid w:val="00B63733"/>
    <w:rsid w:val="00B63CBD"/>
    <w:rsid w:val="00B642F9"/>
    <w:rsid w:val="00B66275"/>
    <w:rsid w:val="00B7023C"/>
    <w:rsid w:val="00B71177"/>
    <w:rsid w:val="00B718FD"/>
    <w:rsid w:val="00B7214D"/>
    <w:rsid w:val="00B72209"/>
    <w:rsid w:val="00B72706"/>
    <w:rsid w:val="00B730B0"/>
    <w:rsid w:val="00B75597"/>
    <w:rsid w:val="00B76E1E"/>
    <w:rsid w:val="00B77807"/>
    <w:rsid w:val="00B8037B"/>
    <w:rsid w:val="00B808F9"/>
    <w:rsid w:val="00B8126D"/>
    <w:rsid w:val="00B825D6"/>
    <w:rsid w:val="00B82897"/>
    <w:rsid w:val="00B8381F"/>
    <w:rsid w:val="00B83864"/>
    <w:rsid w:val="00B839EF"/>
    <w:rsid w:val="00B8437A"/>
    <w:rsid w:val="00B8463B"/>
    <w:rsid w:val="00B8489A"/>
    <w:rsid w:val="00B84E46"/>
    <w:rsid w:val="00B85206"/>
    <w:rsid w:val="00B8575C"/>
    <w:rsid w:val="00B862AF"/>
    <w:rsid w:val="00B86426"/>
    <w:rsid w:val="00B90B65"/>
    <w:rsid w:val="00B92C63"/>
    <w:rsid w:val="00B93EAA"/>
    <w:rsid w:val="00B95CCD"/>
    <w:rsid w:val="00B963D5"/>
    <w:rsid w:val="00B97F4A"/>
    <w:rsid w:val="00BA244D"/>
    <w:rsid w:val="00BA34FE"/>
    <w:rsid w:val="00BA3BE1"/>
    <w:rsid w:val="00BA4432"/>
    <w:rsid w:val="00BA554A"/>
    <w:rsid w:val="00BA5832"/>
    <w:rsid w:val="00BA637D"/>
    <w:rsid w:val="00BA6518"/>
    <w:rsid w:val="00BA67FB"/>
    <w:rsid w:val="00BA728E"/>
    <w:rsid w:val="00BB0A77"/>
    <w:rsid w:val="00BB2E5A"/>
    <w:rsid w:val="00BB3B55"/>
    <w:rsid w:val="00BB4221"/>
    <w:rsid w:val="00BB4AED"/>
    <w:rsid w:val="00BB551C"/>
    <w:rsid w:val="00BB56AD"/>
    <w:rsid w:val="00BB6633"/>
    <w:rsid w:val="00BB7453"/>
    <w:rsid w:val="00BB7BBD"/>
    <w:rsid w:val="00BB7E85"/>
    <w:rsid w:val="00BB7F03"/>
    <w:rsid w:val="00BB7F31"/>
    <w:rsid w:val="00BC0FC4"/>
    <w:rsid w:val="00BC1239"/>
    <w:rsid w:val="00BC13F9"/>
    <w:rsid w:val="00BC1C30"/>
    <w:rsid w:val="00BC38C9"/>
    <w:rsid w:val="00BC52B5"/>
    <w:rsid w:val="00BC5DC6"/>
    <w:rsid w:val="00BC6802"/>
    <w:rsid w:val="00BC7092"/>
    <w:rsid w:val="00BD06DF"/>
    <w:rsid w:val="00BD0F48"/>
    <w:rsid w:val="00BD26B6"/>
    <w:rsid w:val="00BD34A4"/>
    <w:rsid w:val="00BD3C34"/>
    <w:rsid w:val="00BD6492"/>
    <w:rsid w:val="00BD7077"/>
    <w:rsid w:val="00BE2D0F"/>
    <w:rsid w:val="00BE347B"/>
    <w:rsid w:val="00BE43FC"/>
    <w:rsid w:val="00BE4D8B"/>
    <w:rsid w:val="00BE7C4B"/>
    <w:rsid w:val="00BF030C"/>
    <w:rsid w:val="00BF09A7"/>
    <w:rsid w:val="00BF0C3A"/>
    <w:rsid w:val="00BF2364"/>
    <w:rsid w:val="00BF2442"/>
    <w:rsid w:val="00BF2762"/>
    <w:rsid w:val="00BF3B52"/>
    <w:rsid w:val="00BF4123"/>
    <w:rsid w:val="00BF4B2F"/>
    <w:rsid w:val="00BF4BD1"/>
    <w:rsid w:val="00BF615F"/>
    <w:rsid w:val="00C00D6F"/>
    <w:rsid w:val="00C01EF4"/>
    <w:rsid w:val="00C0227C"/>
    <w:rsid w:val="00C02847"/>
    <w:rsid w:val="00C02B9E"/>
    <w:rsid w:val="00C0393B"/>
    <w:rsid w:val="00C0455D"/>
    <w:rsid w:val="00C04B1E"/>
    <w:rsid w:val="00C056E3"/>
    <w:rsid w:val="00C0578B"/>
    <w:rsid w:val="00C05F72"/>
    <w:rsid w:val="00C0638C"/>
    <w:rsid w:val="00C065B6"/>
    <w:rsid w:val="00C07971"/>
    <w:rsid w:val="00C117D0"/>
    <w:rsid w:val="00C135E0"/>
    <w:rsid w:val="00C13F8A"/>
    <w:rsid w:val="00C1405E"/>
    <w:rsid w:val="00C14BCF"/>
    <w:rsid w:val="00C15B76"/>
    <w:rsid w:val="00C15F49"/>
    <w:rsid w:val="00C16C50"/>
    <w:rsid w:val="00C16CF5"/>
    <w:rsid w:val="00C175C1"/>
    <w:rsid w:val="00C21A1C"/>
    <w:rsid w:val="00C23820"/>
    <w:rsid w:val="00C2597A"/>
    <w:rsid w:val="00C25BF1"/>
    <w:rsid w:val="00C2690F"/>
    <w:rsid w:val="00C306A6"/>
    <w:rsid w:val="00C312E0"/>
    <w:rsid w:val="00C320B5"/>
    <w:rsid w:val="00C33533"/>
    <w:rsid w:val="00C336F4"/>
    <w:rsid w:val="00C33843"/>
    <w:rsid w:val="00C33850"/>
    <w:rsid w:val="00C34700"/>
    <w:rsid w:val="00C3550A"/>
    <w:rsid w:val="00C379B1"/>
    <w:rsid w:val="00C40341"/>
    <w:rsid w:val="00C40EBF"/>
    <w:rsid w:val="00C41570"/>
    <w:rsid w:val="00C41FEC"/>
    <w:rsid w:val="00C426CA"/>
    <w:rsid w:val="00C42D20"/>
    <w:rsid w:val="00C43020"/>
    <w:rsid w:val="00C430FF"/>
    <w:rsid w:val="00C43EB7"/>
    <w:rsid w:val="00C444E2"/>
    <w:rsid w:val="00C448BF"/>
    <w:rsid w:val="00C525E8"/>
    <w:rsid w:val="00C5383D"/>
    <w:rsid w:val="00C56CDB"/>
    <w:rsid w:val="00C6220D"/>
    <w:rsid w:val="00C62567"/>
    <w:rsid w:val="00C650B9"/>
    <w:rsid w:val="00C6568F"/>
    <w:rsid w:val="00C658F1"/>
    <w:rsid w:val="00C65B83"/>
    <w:rsid w:val="00C65D44"/>
    <w:rsid w:val="00C65EF7"/>
    <w:rsid w:val="00C66BCE"/>
    <w:rsid w:val="00C66FBF"/>
    <w:rsid w:val="00C67479"/>
    <w:rsid w:val="00C67705"/>
    <w:rsid w:val="00C701CA"/>
    <w:rsid w:val="00C70ED1"/>
    <w:rsid w:val="00C721E2"/>
    <w:rsid w:val="00C72212"/>
    <w:rsid w:val="00C73A04"/>
    <w:rsid w:val="00C73BEB"/>
    <w:rsid w:val="00C741A0"/>
    <w:rsid w:val="00C75903"/>
    <w:rsid w:val="00C77867"/>
    <w:rsid w:val="00C77971"/>
    <w:rsid w:val="00C77A17"/>
    <w:rsid w:val="00C77E64"/>
    <w:rsid w:val="00C80A61"/>
    <w:rsid w:val="00C80E5E"/>
    <w:rsid w:val="00C81166"/>
    <w:rsid w:val="00C812CB"/>
    <w:rsid w:val="00C8138A"/>
    <w:rsid w:val="00C86130"/>
    <w:rsid w:val="00C86AC4"/>
    <w:rsid w:val="00C87C12"/>
    <w:rsid w:val="00C95EED"/>
    <w:rsid w:val="00C95EFC"/>
    <w:rsid w:val="00C9677B"/>
    <w:rsid w:val="00C971A6"/>
    <w:rsid w:val="00C97498"/>
    <w:rsid w:val="00CA04FB"/>
    <w:rsid w:val="00CA05E1"/>
    <w:rsid w:val="00CA0FFF"/>
    <w:rsid w:val="00CA2B08"/>
    <w:rsid w:val="00CA2DDC"/>
    <w:rsid w:val="00CA445C"/>
    <w:rsid w:val="00CA4CA5"/>
    <w:rsid w:val="00CB014C"/>
    <w:rsid w:val="00CB15A6"/>
    <w:rsid w:val="00CB176D"/>
    <w:rsid w:val="00CB1C5A"/>
    <w:rsid w:val="00CB1F41"/>
    <w:rsid w:val="00CB2F83"/>
    <w:rsid w:val="00CB32FD"/>
    <w:rsid w:val="00CB46A6"/>
    <w:rsid w:val="00CB6F15"/>
    <w:rsid w:val="00CC0274"/>
    <w:rsid w:val="00CC16BA"/>
    <w:rsid w:val="00CC3397"/>
    <w:rsid w:val="00CC5577"/>
    <w:rsid w:val="00CC5E32"/>
    <w:rsid w:val="00CC6228"/>
    <w:rsid w:val="00CC77D1"/>
    <w:rsid w:val="00CC7BFF"/>
    <w:rsid w:val="00CD06FC"/>
    <w:rsid w:val="00CD1F31"/>
    <w:rsid w:val="00CD2B7F"/>
    <w:rsid w:val="00CD68E0"/>
    <w:rsid w:val="00CD7D85"/>
    <w:rsid w:val="00CE0896"/>
    <w:rsid w:val="00CE0BDC"/>
    <w:rsid w:val="00CE0EFA"/>
    <w:rsid w:val="00CE397A"/>
    <w:rsid w:val="00CE4207"/>
    <w:rsid w:val="00CE600F"/>
    <w:rsid w:val="00CE60B7"/>
    <w:rsid w:val="00CE66D2"/>
    <w:rsid w:val="00CE738A"/>
    <w:rsid w:val="00CE7C01"/>
    <w:rsid w:val="00CF26B6"/>
    <w:rsid w:val="00CF3B8C"/>
    <w:rsid w:val="00CF4762"/>
    <w:rsid w:val="00CF5652"/>
    <w:rsid w:val="00CF59A9"/>
    <w:rsid w:val="00CF5C7F"/>
    <w:rsid w:val="00CF6F14"/>
    <w:rsid w:val="00D0214A"/>
    <w:rsid w:val="00D0282F"/>
    <w:rsid w:val="00D02AB1"/>
    <w:rsid w:val="00D04A4A"/>
    <w:rsid w:val="00D05394"/>
    <w:rsid w:val="00D069CC"/>
    <w:rsid w:val="00D07D23"/>
    <w:rsid w:val="00D10D02"/>
    <w:rsid w:val="00D11737"/>
    <w:rsid w:val="00D11C2D"/>
    <w:rsid w:val="00D1217B"/>
    <w:rsid w:val="00D15FEB"/>
    <w:rsid w:val="00D166C7"/>
    <w:rsid w:val="00D16D26"/>
    <w:rsid w:val="00D170C6"/>
    <w:rsid w:val="00D17D0C"/>
    <w:rsid w:val="00D17EC3"/>
    <w:rsid w:val="00D17FF6"/>
    <w:rsid w:val="00D211E0"/>
    <w:rsid w:val="00D22195"/>
    <w:rsid w:val="00D228FC"/>
    <w:rsid w:val="00D22B37"/>
    <w:rsid w:val="00D22D37"/>
    <w:rsid w:val="00D2430F"/>
    <w:rsid w:val="00D276D9"/>
    <w:rsid w:val="00D27C7C"/>
    <w:rsid w:val="00D3048C"/>
    <w:rsid w:val="00D31822"/>
    <w:rsid w:val="00D31FA1"/>
    <w:rsid w:val="00D32B09"/>
    <w:rsid w:val="00D32D4D"/>
    <w:rsid w:val="00D341C0"/>
    <w:rsid w:val="00D3445F"/>
    <w:rsid w:val="00D34B87"/>
    <w:rsid w:val="00D34E27"/>
    <w:rsid w:val="00D35F0D"/>
    <w:rsid w:val="00D36521"/>
    <w:rsid w:val="00D369EC"/>
    <w:rsid w:val="00D37969"/>
    <w:rsid w:val="00D44E5B"/>
    <w:rsid w:val="00D45368"/>
    <w:rsid w:val="00D453EF"/>
    <w:rsid w:val="00D468CC"/>
    <w:rsid w:val="00D46C2F"/>
    <w:rsid w:val="00D47B9E"/>
    <w:rsid w:val="00D5038C"/>
    <w:rsid w:val="00D50698"/>
    <w:rsid w:val="00D50705"/>
    <w:rsid w:val="00D512C1"/>
    <w:rsid w:val="00D51B07"/>
    <w:rsid w:val="00D51DF6"/>
    <w:rsid w:val="00D520E2"/>
    <w:rsid w:val="00D52CA0"/>
    <w:rsid w:val="00D52D4F"/>
    <w:rsid w:val="00D53140"/>
    <w:rsid w:val="00D53672"/>
    <w:rsid w:val="00D54431"/>
    <w:rsid w:val="00D62C6A"/>
    <w:rsid w:val="00D632D8"/>
    <w:rsid w:val="00D63EFD"/>
    <w:rsid w:val="00D651F1"/>
    <w:rsid w:val="00D65B46"/>
    <w:rsid w:val="00D65C3C"/>
    <w:rsid w:val="00D66702"/>
    <w:rsid w:val="00D66AA0"/>
    <w:rsid w:val="00D66B76"/>
    <w:rsid w:val="00D67974"/>
    <w:rsid w:val="00D72007"/>
    <w:rsid w:val="00D731C8"/>
    <w:rsid w:val="00D741E2"/>
    <w:rsid w:val="00D74B25"/>
    <w:rsid w:val="00D7501E"/>
    <w:rsid w:val="00D76012"/>
    <w:rsid w:val="00D76E3D"/>
    <w:rsid w:val="00D80667"/>
    <w:rsid w:val="00D8143B"/>
    <w:rsid w:val="00D81EB7"/>
    <w:rsid w:val="00D85432"/>
    <w:rsid w:val="00D86C69"/>
    <w:rsid w:val="00D86CCE"/>
    <w:rsid w:val="00D87B9E"/>
    <w:rsid w:val="00D902CE"/>
    <w:rsid w:val="00D910C0"/>
    <w:rsid w:val="00D92301"/>
    <w:rsid w:val="00D92FF7"/>
    <w:rsid w:val="00D941D6"/>
    <w:rsid w:val="00D94347"/>
    <w:rsid w:val="00D943A7"/>
    <w:rsid w:val="00D94B1B"/>
    <w:rsid w:val="00D95288"/>
    <w:rsid w:val="00D9627E"/>
    <w:rsid w:val="00D97017"/>
    <w:rsid w:val="00DA1B5D"/>
    <w:rsid w:val="00DA2125"/>
    <w:rsid w:val="00DA2B31"/>
    <w:rsid w:val="00DA33EC"/>
    <w:rsid w:val="00DA39DE"/>
    <w:rsid w:val="00DA3B1C"/>
    <w:rsid w:val="00DA3D91"/>
    <w:rsid w:val="00DA3DAC"/>
    <w:rsid w:val="00DA579F"/>
    <w:rsid w:val="00DA58A1"/>
    <w:rsid w:val="00DA6CD2"/>
    <w:rsid w:val="00DA7F19"/>
    <w:rsid w:val="00DA7FA7"/>
    <w:rsid w:val="00DB281A"/>
    <w:rsid w:val="00DB2DA6"/>
    <w:rsid w:val="00DB4A63"/>
    <w:rsid w:val="00DB589E"/>
    <w:rsid w:val="00DB68AC"/>
    <w:rsid w:val="00DC0251"/>
    <w:rsid w:val="00DC1662"/>
    <w:rsid w:val="00DC1D17"/>
    <w:rsid w:val="00DC2699"/>
    <w:rsid w:val="00DC37EE"/>
    <w:rsid w:val="00DC5BD8"/>
    <w:rsid w:val="00DD1C48"/>
    <w:rsid w:val="00DD38A8"/>
    <w:rsid w:val="00DD480D"/>
    <w:rsid w:val="00DD4BD7"/>
    <w:rsid w:val="00DD5868"/>
    <w:rsid w:val="00DD62B3"/>
    <w:rsid w:val="00DD7E1D"/>
    <w:rsid w:val="00DE069B"/>
    <w:rsid w:val="00DE20D9"/>
    <w:rsid w:val="00DE292E"/>
    <w:rsid w:val="00DE44F3"/>
    <w:rsid w:val="00DE4BEA"/>
    <w:rsid w:val="00DE5DD1"/>
    <w:rsid w:val="00DE64DA"/>
    <w:rsid w:val="00DF1D33"/>
    <w:rsid w:val="00DF269D"/>
    <w:rsid w:val="00DF4377"/>
    <w:rsid w:val="00DF5454"/>
    <w:rsid w:val="00DF70D8"/>
    <w:rsid w:val="00DF725B"/>
    <w:rsid w:val="00DF7C21"/>
    <w:rsid w:val="00E0105D"/>
    <w:rsid w:val="00E0172F"/>
    <w:rsid w:val="00E01853"/>
    <w:rsid w:val="00E01ABC"/>
    <w:rsid w:val="00E02B6E"/>
    <w:rsid w:val="00E04425"/>
    <w:rsid w:val="00E04C93"/>
    <w:rsid w:val="00E07D99"/>
    <w:rsid w:val="00E10570"/>
    <w:rsid w:val="00E106AE"/>
    <w:rsid w:val="00E14393"/>
    <w:rsid w:val="00E14C4C"/>
    <w:rsid w:val="00E14F5C"/>
    <w:rsid w:val="00E1531C"/>
    <w:rsid w:val="00E1534B"/>
    <w:rsid w:val="00E17A7B"/>
    <w:rsid w:val="00E2006E"/>
    <w:rsid w:val="00E20568"/>
    <w:rsid w:val="00E20876"/>
    <w:rsid w:val="00E21606"/>
    <w:rsid w:val="00E21D02"/>
    <w:rsid w:val="00E21FDE"/>
    <w:rsid w:val="00E22005"/>
    <w:rsid w:val="00E24C2D"/>
    <w:rsid w:val="00E250E7"/>
    <w:rsid w:val="00E27CA5"/>
    <w:rsid w:val="00E30170"/>
    <w:rsid w:val="00E30F77"/>
    <w:rsid w:val="00E31CF0"/>
    <w:rsid w:val="00E32C36"/>
    <w:rsid w:val="00E33264"/>
    <w:rsid w:val="00E34539"/>
    <w:rsid w:val="00E375EA"/>
    <w:rsid w:val="00E4116B"/>
    <w:rsid w:val="00E421E4"/>
    <w:rsid w:val="00E42617"/>
    <w:rsid w:val="00E43F05"/>
    <w:rsid w:val="00E44492"/>
    <w:rsid w:val="00E50712"/>
    <w:rsid w:val="00E50D63"/>
    <w:rsid w:val="00E51A8B"/>
    <w:rsid w:val="00E529A5"/>
    <w:rsid w:val="00E537EC"/>
    <w:rsid w:val="00E53A63"/>
    <w:rsid w:val="00E5453B"/>
    <w:rsid w:val="00E5466B"/>
    <w:rsid w:val="00E5664C"/>
    <w:rsid w:val="00E607B6"/>
    <w:rsid w:val="00E61968"/>
    <w:rsid w:val="00E62EE3"/>
    <w:rsid w:val="00E647B6"/>
    <w:rsid w:val="00E651FF"/>
    <w:rsid w:val="00E65409"/>
    <w:rsid w:val="00E70C4C"/>
    <w:rsid w:val="00E75514"/>
    <w:rsid w:val="00E75920"/>
    <w:rsid w:val="00E7798F"/>
    <w:rsid w:val="00E8153C"/>
    <w:rsid w:val="00E81D8E"/>
    <w:rsid w:val="00E825EF"/>
    <w:rsid w:val="00E82AC4"/>
    <w:rsid w:val="00E8312F"/>
    <w:rsid w:val="00E8465C"/>
    <w:rsid w:val="00E849D6"/>
    <w:rsid w:val="00E90035"/>
    <w:rsid w:val="00E9037A"/>
    <w:rsid w:val="00E9061C"/>
    <w:rsid w:val="00E90C04"/>
    <w:rsid w:val="00E9112C"/>
    <w:rsid w:val="00E920F9"/>
    <w:rsid w:val="00E92EC0"/>
    <w:rsid w:val="00E93DA3"/>
    <w:rsid w:val="00E95287"/>
    <w:rsid w:val="00E9568E"/>
    <w:rsid w:val="00E9588B"/>
    <w:rsid w:val="00EA052E"/>
    <w:rsid w:val="00EA07F2"/>
    <w:rsid w:val="00EA0F52"/>
    <w:rsid w:val="00EA2D92"/>
    <w:rsid w:val="00EA2DD9"/>
    <w:rsid w:val="00EA42F8"/>
    <w:rsid w:val="00EA4396"/>
    <w:rsid w:val="00EA66A3"/>
    <w:rsid w:val="00EA6920"/>
    <w:rsid w:val="00EA698D"/>
    <w:rsid w:val="00EA6CBE"/>
    <w:rsid w:val="00EA7760"/>
    <w:rsid w:val="00EB0749"/>
    <w:rsid w:val="00EB0B07"/>
    <w:rsid w:val="00EB1326"/>
    <w:rsid w:val="00EB2281"/>
    <w:rsid w:val="00EB40EB"/>
    <w:rsid w:val="00EB4DE2"/>
    <w:rsid w:val="00EB558E"/>
    <w:rsid w:val="00EB6AF4"/>
    <w:rsid w:val="00EC290E"/>
    <w:rsid w:val="00EC3852"/>
    <w:rsid w:val="00EC744E"/>
    <w:rsid w:val="00EC7B8D"/>
    <w:rsid w:val="00ED0042"/>
    <w:rsid w:val="00ED1447"/>
    <w:rsid w:val="00ED18E7"/>
    <w:rsid w:val="00ED2F64"/>
    <w:rsid w:val="00ED36CC"/>
    <w:rsid w:val="00ED390D"/>
    <w:rsid w:val="00ED644A"/>
    <w:rsid w:val="00ED7037"/>
    <w:rsid w:val="00ED72F8"/>
    <w:rsid w:val="00EE02DA"/>
    <w:rsid w:val="00EE1480"/>
    <w:rsid w:val="00EE1611"/>
    <w:rsid w:val="00EE3520"/>
    <w:rsid w:val="00EE4B78"/>
    <w:rsid w:val="00EE5627"/>
    <w:rsid w:val="00EE6945"/>
    <w:rsid w:val="00EE78C4"/>
    <w:rsid w:val="00EE7AFD"/>
    <w:rsid w:val="00EF29FD"/>
    <w:rsid w:val="00EF2E99"/>
    <w:rsid w:val="00EF3DCC"/>
    <w:rsid w:val="00EF528B"/>
    <w:rsid w:val="00EF5BA0"/>
    <w:rsid w:val="00EF704C"/>
    <w:rsid w:val="00EF711C"/>
    <w:rsid w:val="00F0182C"/>
    <w:rsid w:val="00F02824"/>
    <w:rsid w:val="00F02C46"/>
    <w:rsid w:val="00F030B3"/>
    <w:rsid w:val="00F035F8"/>
    <w:rsid w:val="00F039C8"/>
    <w:rsid w:val="00F05410"/>
    <w:rsid w:val="00F0572B"/>
    <w:rsid w:val="00F06CC4"/>
    <w:rsid w:val="00F0705A"/>
    <w:rsid w:val="00F10348"/>
    <w:rsid w:val="00F11228"/>
    <w:rsid w:val="00F11D4A"/>
    <w:rsid w:val="00F15223"/>
    <w:rsid w:val="00F15672"/>
    <w:rsid w:val="00F15B85"/>
    <w:rsid w:val="00F16100"/>
    <w:rsid w:val="00F16385"/>
    <w:rsid w:val="00F17C01"/>
    <w:rsid w:val="00F17D8D"/>
    <w:rsid w:val="00F20C39"/>
    <w:rsid w:val="00F2103C"/>
    <w:rsid w:val="00F22370"/>
    <w:rsid w:val="00F24FA5"/>
    <w:rsid w:val="00F253F1"/>
    <w:rsid w:val="00F2767E"/>
    <w:rsid w:val="00F27E7D"/>
    <w:rsid w:val="00F302CB"/>
    <w:rsid w:val="00F3043B"/>
    <w:rsid w:val="00F3420D"/>
    <w:rsid w:val="00F35535"/>
    <w:rsid w:val="00F36C9C"/>
    <w:rsid w:val="00F372BC"/>
    <w:rsid w:val="00F373E3"/>
    <w:rsid w:val="00F41A94"/>
    <w:rsid w:val="00F428CC"/>
    <w:rsid w:val="00F4468A"/>
    <w:rsid w:val="00F44C9F"/>
    <w:rsid w:val="00F46667"/>
    <w:rsid w:val="00F50B7C"/>
    <w:rsid w:val="00F50C5A"/>
    <w:rsid w:val="00F518B1"/>
    <w:rsid w:val="00F52674"/>
    <w:rsid w:val="00F52AB2"/>
    <w:rsid w:val="00F53D8F"/>
    <w:rsid w:val="00F54E36"/>
    <w:rsid w:val="00F5563C"/>
    <w:rsid w:val="00F5586F"/>
    <w:rsid w:val="00F55DE1"/>
    <w:rsid w:val="00F565AD"/>
    <w:rsid w:val="00F56750"/>
    <w:rsid w:val="00F577D3"/>
    <w:rsid w:val="00F6143D"/>
    <w:rsid w:val="00F638A2"/>
    <w:rsid w:val="00F64042"/>
    <w:rsid w:val="00F64108"/>
    <w:rsid w:val="00F64F10"/>
    <w:rsid w:val="00F64F39"/>
    <w:rsid w:val="00F67AEE"/>
    <w:rsid w:val="00F7018A"/>
    <w:rsid w:val="00F724F8"/>
    <w:rsid w:val="00F726BC"/>
    <w:rsid w:val="00F72BC1"/>
    <w:rsid w:val="00F74377"/>
    <w:rsid w:val="00F7463A"/>
    <w:rsid w:val="00F74C63"/>
    <w:rsid w:val="00F75F00"/>
    <w:rsid w:val="00F765F7"/>
    <w:rsid w:val="00F80ED1"/>
    <w:rsid w:val="00F823C4"/>
    <w:rsid w:val="00F84EB2"/>
    <w:rsid w:val="00F87882"/>
    <w:rsid w:val="00F909DA"/>
    <w:rsid w:val="00F90E42"/>
    <w:rsid w:val="00F92994"/>
    <w:rsid w:val="00F94F42"/>
    <w:rsid w:val="00F95615"/>
    <w:rsid w:val="00F9574D"/>
    <w:rsid w:val="00F961D4"/>
    <w:rsid w:val="00F9641C"/>
    <w:rsid w:val="00F96B9C"/>
    <w:rsid w:val="00FA1984"/>
    <w:rsid w:val="00FA3745"/>
    <w:rsid w:val="00FA39D2"/>
    <w:rsid w:val="00FA4F50"/>
    <w:rsid w:val="00FA5B3E"/>
    <w:rsid w:val="00FA5B3F"/>
    <w:rsid w:val="00FA65C7"/>
    <w:rsid w:val="00FB0EFF"/>
    <w:rsid w:val="00FB1328"/>
    <w:rsid w:val="00FB23C9"/>
    <w:rsid w:val="00FB36EE"/>
    <w:rsid w:val="00FB5A15"/>
    <w:rsid w:val="00FB5B8B"/>
    <w:rsid w:val="00FB6190"/>
    <w:rsid w:val="00FB653A"/>
    <w:rsid w:val="00FB66C9"/>
    <w:rsid w:val="00FC0AF0"/>
    <w:rsid w:val="00FC157B"/>
    <w:rsid w:val="00FC415A"/>
    <w:rsid w:val="00FC4ED0"/>
    <w:rsid w:val="00FC62DC"/>
    <w:rsid w:val="00FD022A"/>
    <w:rsid w:val="00FD2BDE"/>
    <w:rsid w:val="00FD5AA8"/>
    <w:rsid w:val="00FD6691"/>
    <w:rsid w:val="00FD7128"/>
    <w:rsid w:val="00FE00FC"/>
    <w:rsid w:val="00FE116C"/>
    <w:rsid w:val="00FE1B88"/>
    <w:rsid w:val="00FE20DE"/>
    <w:rsid w:val="00FE2234"/>
    <w:rsid w:val="00FE270B"/>
    <w:rsid w:val="00FE378E"/>
    <w:rsid w:val="00FE4EC7"/>
    <w:rsid w:val="00FE52FF"/>
    <w:rsid w:val="00FE6540"/>
    <w:rsid w:val="00FE75FA"/>
    <w:rsid w:val="00FF13CB"/>
    <w:rsid w:val="00FF1579"/>
    <w:rsid w:val="00FF204B"/>
    <w:rsid w:val="00FF3359"/>
    <w:rsid w:val="00FF42BB"/>
    <w:rsid w:val="00FF54BE"/>
    <w:rsid w:val="00FF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9BA5B"/>
  <w15:chartTrackingRefBased/>
  <w15:docId w15:val="{DC81BF32-91D2-48F5-9B11-93E0E33B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E1B88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E1B8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A6CD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65107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67B29"/>
    <w:pPr>
      <w:ind w:left="720"/>
    </w:pPr>
  </w:style>
  <w:style w:type="character" w:customStyle="1" w:styleId="hgkelc">
    <w:name w:val="hgkelc"/>
    <w:rsid w:val="00795F1C"/>
  </w:style>
  <w:style w:type="paragraph" w:styleId="Header">
    <w:name w:val="header"/>
    <w:basedOn w:val="Normal"/>
    <w:link w:val="HeaderChar"/>
    <w:uiPriority w:val="99"/>
    <w:unhideWhenUsed/>
    <w:rsid w:val="001745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745A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745A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745A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1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thany\Documents\Custom%20Office%20Templates\03-21-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0911FDD0BF32429AA4CDF0159B6ABD" ma:contentTypeVersion="4" ma:contentTypeDescription="Create a new document." ma:contentTypeScope="" ma:versionID="4a11958867be9124cb2d07fb33af99c0">
  <xsd:schema xmlns:xsd="http://www.w3.org/2001/XMLSchema" xmlns:xs="http://www.w3.org/2001/XMLSchema" xmlns:p="http://schemas.microsoft.com/office/2006/metadata/properties" xmlns:ns3="3d13cec5-8715-49bb-a463-ebea0589fed5" targetNamespace="http://schemas.microsoft.com/office/2006/metadata/properties" ma:root="true" ma:fieldsID="ced92ed2cda985170d6d2ba1df8c3eff" ns3:_="">
    <xsd:import namespace="3d13cec5-8715-49bb-a463-ebea0589fed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3cec5-8715-49bb-a463-ebea0589fed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C3E4EE-48DD-4627-977B-E61D7DC71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3cec5-8715-49bb-a463-ebea0589f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CFCC8A-BD42-4911-A8CA-8F0ABE6711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03-21-22.dot</Template>
  <TotalTime>1480</TotalTime>
  <Pages>3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Berner</dc:creator>
  <cp:keywords/>
  <dc:description/>
  <cp:lastModifiedBy>Chester City Clerk</cp:lastModifiedBy>
  <cp:revision>32</cp:revision>
  <cp:lastPrinted>2025-07-02T12:35:00Z</cp:lastPrinted>
  <dcterms:created xsi:type="dcterms:W3CDTF">2025-06-17T14:47:00Z</dcterms:created>
  <dcterms:modified xsi:type="dcterms:W3CDTF">2025-07-02T12:36:00Z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0x0101009D0911FDD0BF32429AA4CDF0159B6ABD</vt:lpwstr>
  </property>
</Properties>
</file>