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55C6" w14:textId="77777777" w:rsidR="00FE1B88" w:rsidRPr="00FE1B88" w:rsidRDefault="00FE1B88" w:rsidP="00FE1B88">
      <w:pPr>
        <w:tabs>
          <w:tab w:val="left" w:pos="204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</w:rPr>
        <w:t>CHESTER, ILLINOIS</w:t>
      </w:r>
    </w:p>
    <w:p w14:paraId="2A25578F" w14:textId="465D511A" w:rsidR="00FE1B88" w:rsidRPr="00FE1B88" w:rsidRDefault="00C80A61" w:rsidP="002511E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May</w:t>
      </w:r>
      <w:r w:rsidR="004F5E0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FE1B88" w:rsidRPr="00FE1B88">
        <w:rPr>
          <w:rFonts w:ascii="Times New Roman" w:eastAsia="Times New Roman" w:hAnsi="Times New Roman"/>
          <w:b/>
          <w:bCs/>
          <w:sz w:val="24"/>
          <w:szCs w:val="24"/>
        </w:rPr>
        <w:t>, 202</w:t>
      </w:r>
      <w:r w:rsidR="0022282B">
        <w:rPr>
          <w:rFonts w:ascii="Times New Roman" w:eastAsia="Times New Roman" w:hAnsi="Times New Roman"/>
          <w:b/>
          <w:bCs/>
          <w:sz w:val="24"/>
          <w:szCs w:val="24"/>
        </w:rPr>
        <w:t>5</w:t>
      </w:r>
    </w:p>
    <w:p w14:paraId="759CDF7D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E36B6BF" w14:textId="77777777" w:rsidR="00FE1B88" w:rsidRPr="00FE1B88" w:rsidRDefault="00FE1B88" w:rsidP="008779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CALL TO ORDER</w:t>
      </w:r>
      <w:r w:rsidRPr="00FE1B88"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340D8C70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6D1705E" w14:textId="49E69802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 xml:space="preserve">The City Council of Chester, Illinois, met in regular session on </w:t>
      </w:r>
      <w:r w:rsidR="00EE78C4">
        <w:rPr>
          <w:rFonts w:ascii="Times New Roman" w:eastAsia="Times New Roman" w:hAnsi="Times New Roman"/>
          <w:b/>
          <w:sz w:val="24"/>
          <w:szCs w:val="24"/>
        </w:rPr>
        <w:t>Mon</w:t>
      </w:r>
      <w:r w:rsidRPr="00FE1B88">
        <w:rPr>
          <w:rFonts w:ascii="Times New Roman" w:eastAsia="Times New Roman" w:hAnsi="Times New Roman"/>
          <w:b/>
          <w:sz w:val="24"/>
          <w:szCs w:val="24"/>
        </w:rPr>
        <w:t xml:space="preserve">day, </w:t>
      </w:r>
      <w:r w:rsidR="00C80A61">
        <w:rPr>
          <w:rFonts w:ascii="Times New Roman" w:eastAsia="Times New Roman" w:hAnsi="Times New Roman"/>
          <w:b/>
          <w:sz w:val="24"/>
          <w:szCs w:val="24"/>
        </w:rPr>
        <w:t>May</w:t>
      </w:r>
      <w:r w:rsidRPr="00FE1B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80A61">
        <w:rPr>
          <w:rFonts w:ascii="Times New Roman" w:eastAsia="Times New Roman" w:hAnsi="Times New Roman"/>
          <w:b/>
          <w:sz w:val="24"/>
          <w:szCs w:val="24"/>
        </w:rPr>
        <w:t>5</w:t>
      </w:r>
      <w:r w:rsidRPr="00FE1B88">
        <w:rPr>
          <w:rFonts w:ascii="Times New Roman" w:eastAsia="Times New Roman" w:hAnsi="Times New Roman"/>
          <w:b/>
          <w:sz w:val="24"/>
          <w:szCs w:val="24"/>
        </w:rPr>
        <w:t>, 202</w:t>
      </w:r>
      <w:r w:rsidR="0022282B">
        <w:rPr>
          <w:rFonts w:ascii="Times New Roman" w:eastAsia="Times New Roman" w:hAnsi="Times New Roman"/>
          <w:b/>
          <w:sz w:val="24"/>
          <w:szCs w:val="24"/>
        </w:rPr>
        <w:t>5</w:t>
      </w:r>
      <w:r w:rsidRPr="00FE1B88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FE1B88">
        <w:rPr>
          <w:rFonts w:ascii="Times New Roman" w:eastAsia="Times New Roman" w:hAnsi="Times New Roman"/>
          <w:sz w:val="24"/>
          <w:szCs w:val="24"/>
        </w:rPr>
        <w:t>in the Municipal Building, 1330 Swanwick Street.  Mayor Page called the meeting to order at 6:00 p.m.</w:t>
      </w:r>
    </w:p>
    <w:p w14:paraId="2BD08B29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A776288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ROLL CALL</w:t>
      </w:r>
    </w:p>
    <w:p w14:paraId="510BF5EA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52E5EB3F" w14:textId="77777777" w:rsidR="00103B5D" w:rsidRDefault="00FE1B88" w:rsidP="00FE1B88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>Present:</w:t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222F7F" w:rsidRPr="00FE1B88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222F7F">
        <w:rPr>
          <w:rFonts w:ascii="Times New Roman" w:eastAsia="Times New Roman" w:hAnsi="Times New Roman"/>
          <w:sz w:val="24"/>
          <w:szCs w:val="24"/>
        </w:rPr>
        <w:t>Bob Buckham</w:t>
      </w:r>
      <w:r w:rsidRPr="00FE1B88">
        <w:rPr>
          <w:rFonts w:ascii="Times New Roman" w:eastAsia="Times New Roman" w:hAnsi="Times New Roman"/>
          <w:sz w:val="24"/>
          <w:szCs w:val="24"/>
        </w:rPr>
        <w:tab/>
        <w:t xml:space="preserve">Alderman </w:t>
      </w:r>
      <w:r w:rsidR="0090332D">
        <w:rPr>
          <w:rFonts w:ascii="Times New Roman" w:eastAsia="Times New Roman" w:hAnsi="Times New Roman"/>
          <w:sz w:val="24"/>
          <w:szCs w:val="24"/>
        </w:rPr>
        <w:t>Robert Platt</w:t>
      </w:r>
      <w:r w:rsidRPr="00FE1B88">
        <w:rPr>
          <w:rFonts w:ascii="Times New Roman" w:eastAsia="Times New Roman" w:hAnsi="Times New Roman"/>
          <w:sz w:val="24"/>
          <w:szCs w:val="24"/>
        </w:rPr>
        <w:tab/>
      </w:r>
    </w:p>
    <w:p w14:paraId="597EB68A" w14:textId="77777777" w:rsidR="00FE1B88" w:rsidRPr="00FE1B88" w:rsidRDefault="00103B5D" w:rsidP="00FE1B88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F11D4A" w:rsidRPr="00FE1B88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F11D4A">
        <w:rPr>
          <w:rFonts w:ascii="Times New Roman" w:eastAsia="Times New Roman" w:hAnsi="Times New Roman"/>
          <w:sz w:val="24"/>
          <w:szCs w:val="24"/>
        </w:rPr>
        <w:t>James Maes</w:t>
      </w:r>
      <w:r>
        <w:rPr>
          <w:rFonts w:ascii="Times New Roman" w:eastAsia="Times New Roman" w:hAnsi="Times New Roman"/>
          <w:sz w:val="24"/>
          <w:szCs w:val="24"/>
        </w:rPr>
        <w:tab/>
        <w:t>Alderman Danny Valleroy</w:t>
      </w:r>
    </w:p>
    <w:p w14:paraId="6D2DA020" w14:textId="77777777" w:rsidR="00A27981" w:rsidRDefault="00FE1B88" w:rsidP="00370840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370840">
        <w:rPr>
          <w:rFonts w:ascii="Times New Roman" w:eastAsia="Times New Roman" w:hAnsi="Times New Roman"/>
          <w:sz w:val="24"/>
          <w:szCs w:val="24"/>
        </w:rPr>
        <w:t>Alderman Don Berry</w:t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5621D9" w:rsidRPr="00FE1B88">
        <w:rPr>
          <w:rFonts w:ascii="Times New Roman" w:eastAsia="Times New Roman" w:hAnsi="Times New Roman"/>
          <w:sz w:val="24"/>
          <w:szCs w:val="24"/>
        </w:rPr>
        <w:t>Alderman Randy Dudenbostel</w:t>
      </w:r>
    </w:p>
    <w:p w14:paraId="0A64DD38" w14:textId="77777777" w:rsidR="005621D9" w:rsidRPr="00FE1B88" w:rsidRDefault="005621D9" w:rsidP="00370840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2871F0">
        <w:rPr>
          <w:rFonts w:ascii="Times New Roman" w:eastAsia="Times New Roman" w:hAnsi="Times New Roman"/>
          <w:sz w:val="24"/>
          <w:szCs w:val="24"/>
        </w:rPr>
        <w:t>Alderman Tim Lochhead</w:t>
      </w:r>
      <w:r w:rsidR="00CD68E0">
        <w:rPr>
          <w:rFonts w:ascii="Times New Roman" w:eastAsia="Times New Roman" w:hAnsi="Times New Roman"/>
          <w:sz w:val="24"/>
          <w:szCs w:val="24"/>
        </w:rPr>
        <w:tab/>
        <w:t>Alderman Alex Moore</w:t>
      </w:r>
    </w:p>
    <w:p w14:paraId="5A876EE8" w14:textId="77777777" w:rsidR="009F7E5F" w:rsidRPr="00FE1B88" w:rsidRDefault="00FE1B88" w:rsidP="00D17D0C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9F7E5F">
        <w:rPr>
          <w:rFonts w:ascii="Times New Roman" w:eastAsia="Times New Roman" w:hAnsi="Times New Roman"/>
          <w:sz w:val="24"/>
          <w:szCs w:val="24"/>
        </w:rPr>
        <w:tab/>
      </w:r>
    </w:p>
    <w:p w14:paraId="18B691A6" w14:textId="77777777" w:rsidR="00FE1B88" w:rsidRPr="004C68B5" w:rsidRDefault="00FE1B88" w:rsidP="004C68B5">
      <w:pPr>
        <w:tabs>
          <w:tab w:val="left" w:pos="1800"/>
          <w:tab w:val="left" w:pos="54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>Absent:</w:t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CD68E0">
        <w:rPr>
          <w:rFonts w:ascii="Times New Roman" w:eastAsia="Times New Roman" w:hAnsi="Times New Roman"/>
          <w:sz w:val="24"/>
          <w:szCs w:val="24"/>
        </w:rPr>
        <w:t>None</w:t>
      </w:r>
      <w:r w:rsidR="00370840">
        <w:rPr>
          <w:rFonts w:ascii="Times New Roman" w:eastAsia="Times New Roman" w:hAnsi="Times New Roman"/>
          <w:sz w:val="24"/>
          <w:szCs w:val="24"/>
        </w:rPr>
        <w:tab/>
      </w:r>
    </w:p>
    <w:p w14:paraId="2EFE5F34" w14:textId="77777777" w:rsidR="00FE1B88" w:rsidRPr="00FE1B88" w:rsidRDefault="00FE1B88" w:rsidP="00FE1B88">
      <w:pPr>
        <w:tabs>
          <w:tab w:val="left" w:pos="1800"/>
          <w:tab w:val="left" w:pos="54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F9715D2" w14:textId="77777777" w:rsidR="00FE1B88" w:rsidRPr="0065275A" w:rsidRDefault="00FE1B88" w:rsidP="0087796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PLEDGE OF ALLEGIANCE</w:t>
      </w:r>
      <w:r w:rsidR="0082049F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</w:p>
    <w:p w14:paraId="122D0184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639FF1E7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proofErr w:type="gramStart"/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READING OF</w:t>
      </w:r>
      <w:proofErr w:type="gramEnd"/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MINUTES OF PREVIOUS MEETING</w:t>
      </w:r>
    </w:p>
    <w:p w14:paraId="0A1019AA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B55411" w14:textId="77777777" w:rsid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9D4B1B">
        <w:rPr>
          <w:rFonts w:ascii="Times New Roman" w:eastAsia="Times New Roman" w:hAnsi="Times New Roman"/>
          <w:sz w:val="24"/>
          <w:szCs w:val="24"/>
        </w:rPr>
        <w:t>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moved to dispense with the reading of the minutes of the previous meeting and to approve them as prepared by the city clerk.</w:t>
      </w:r>
      <w:r w:rsidR="00BC6802">
        <w:rPr>
          <w:rFonts w:ascii="Times New Roman" w:eastAsia="Times New Roman" w:hAnsi="Times New Roman"/>
          <w:sz w:val="24"/>
          <w:szCs w:val="24"/>
        </w:rPr>
        <w:t xml:space="preserve">  </w:t>
      </w:r>
      <w:r w:rsidR="006054B0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BA67FB">
        <w:rPr>
          <w:rFonts w:ascii="Times New Roman" w:eastAsia="Times New Roman" w:hAnsi="Times New Roman"/>
          <w:sz w:val="24"/>
          <w:szCs w:val="24"/>
        </w:rPr>
        <w:t>Dudenbostel</w:t>
      </w:r>
      <w:r w:rsidR="006054B0">
        <w:rPr>
          <w:rFonts w:ascii="Times New Roman" w:eastAsia="Times New Roman" w:hAnsi="Times New Roman"/>
          <w:sz w:val="24"/>
          <w:szCs w:val="24"/>
        </w:rPr>
        <w:t xml:space="preserve"> seconded the motion</w:t>
      </w:r>
      <w:r w:rsidR="007C0C23">
        <w:rPr>
          <w:rFonts w:ascii="Times New Roman" w:eastAsia="Times New Roman" w:hAnsi="Times New Roman"/>
          <w:sz w:val="24"/>
          <w:szCs w:val="24"/>
        </w:rPr>
        <w:t>.</w:t>
      </w:r>
      <w:r w:rsidR="007C0C23" w:rsidRPr="00FE1B88">
        <w:rPr>
          <w:rFonts w:ascii="Times New Roman" w:eastAsia="Times New Roman" w:hAnsi="Times New Roman"/>
          <w:sz w:val="24"/>
          <w:szCs w:val="24"/>
        </w:rPr>
        <w:t xml:space="preserve">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 w:rsidR="000F1798">
        <w:rPr>
          <w:rFonts w:ascii="Times New Roman" w:eastAsia="Times New Roman" w:hAnsi="Times New Roman"/>
          <w:sz w:val="24"/>
          <w:szCs w:val="24"/>
        </w:rPr>
        <w:t>Platt</w:t>
      </w:r>
      <w:r w:rsidR="00C62567">
        <w:rPr>
          <w:rFonts w:ascii="Times New Roman" w:eastAsia="Times New Roman" w:hAnsi="Times New Roman"/>
          <w:sz w:val="24"/>
          <w:szCs w:val="24"/>
        </w:rPr>
        <w:t>,</w:t>
      </w:r>
      <w:r w:rsidR="009D4B1B">
        <w:rPr>
          <w:rFonts w:ascii="Times New Roman" w:eastAsia="Times New Roman" w:hAnsi="Times New Roman"/>
          <w:sz w:val="24"/>
          <w:szCs w:val="24"/>
        </w:rPr>
        <w:t xml:space="preserve"> Maes</w:t>
      </w:r>
      <w:r w:rsidR="006054B0">
        <w:rPr>
          <w:rFonts w:ascii="Times New Roman" w:eastAsia="Times New Roman" w:hAnsi="Times New Roman"/>
          <w:sz w:val="24"/>
          <w:szCs w:val="24"/>
        </w:rPr>
        <w:t>,</w:t>
      </w:r>
      <w:r w:rsidR="00BA67FB">
        <w:rPr>
          <w:rFonts w:ascii="Times New Roman" w:eastAsia="Times New Roman" w:hAnsi="Times New Roman"/>
          <w:sz w:val="24"/>
          <w:szCs w:val="24"/>
        </w:rPr>
        <w:t xml:space="preserve"> Moore,</w:t>
      </w:r>
      <w:r w:rsidR="00A52E74">
        <w:rPr>
          <w:rFonts w:ascii="Times New Roman" w:eastAsia="Times New Roman" w:hAnsi="Times New Roman"/>
          <w:sz w:val="24"/>
          <w:szCs w:val="24"/>
        </w:rPr>
        <w:t xml:space="preserve"> </w:t>
      </w:r>
      <w:r w:rsidR="00CE60B7">
        <w:rPr>
          <w:rFonts w:ascii="Times New Roman" w:eastAsia="Times New Roman" w:hAnsi="Times New Roman"/>
          <w:sz w:val="24"/>
          <w:szCs w:val="24"/>
        </w:rPr>
        <w:t>Berry</w:t>
      </w:r>
      <w:r w:rsidR="00A52E74">
        <w:rPr>
          <w:rFonts w:ascii="Times New Roman" w:eastAsia="Times New Roman" w:hAnsi="Times New Roman"/>
          <w:sz w:val="24"/>
          <w:szCs w:val="24"/>
        </w:rPr>
        <w:t>,</w:t>
      </w:r>
      <w:r w:rsidR="00DF725B">
        <w:rPr>
          <w:rFonts w:ascii="Times New Roman" w:eastAsia="Times New Roman" w:hAnsi="Times New Roman"/>
          <w:sz w:val="24"/>
          <w:szCs w:val="24"/>
        </w:rPr>
        <w:t xml:space="preserve"> Dudenbostel, </w:t>
      </w:r>
      <w:r w:rsidR="00390915">
        <w:rPr>
          <w:rFonts w:ascii="Times New Roman" w:eastAsia="Times New Roman" w:hAnsi="Times New Roman"/>
          <w:sz w:val="24"/>
          <w:szCs w:val="24"/>
        </w:rPr>
        <w:t>Buckham</w:t>
      </w:r>
      <w:r w:rsidRPr="00FE1B88">
        <w:rPr>
          <w:rFonts w:ascii="Times New Roman" w:eastAsia="Times New Roman" w:hAnsi="Times New Roman"/>
          <w:sz w:val="24"/>
          <w:szCs w:val="24"/>
        </w:rPr>
        <w:t>,</w:t>
      </w:r>
      <w:r w:rsidR="00555A94">
        <w:rPr>
          <w:rFonts w:ascii="Times New Roman" w:eastAsia="Times New Roman" w:hAnsi="Times New Roman"/>
          <w:sz w:val="24"/>
          <w:szCs w:val="24"/>
        </w:rPr>
        <w:t xml:space="preserve"> Lochhead,</w:t>
      </w:r>
      <w:r w:rsidR="008C7884">
        <w:rPr>
          <w:rFonts w:ascii="Times New Roman" w:eastAsia="Times New Roman" w:hAnsi="Times New Roman"/>
          <w:sz w:val="24"/>
          <w:szCs w:val="24"/>
        </w:rPr>
        <w:t xml:space="preserve"> Valleroy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</w:t>
      </w:r>
      <w:r w:rsidR="006054B0"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>.  Absent</w:t>
      </w:r>
      <w:proofErr w:type="gramStart"/>
      <w:r w:rsidRPr="00FE1B88">
        <w:rPr>
          <w:rFonts w:ascii="Times New Roman" w:eastAsia="Times New Roman" w:hAnsi="Times New Roman"/>
          <w:sz w:val="24"/>
          <w:szCs w:val="24"/>
        </w:rPr>
        <w:t xml:space="preserve">:  </w:t>
      </w:r>
      <w:r w:rsidR="00BA67FB">
        <w:rPr>
          <w:rFonts w:ascii="Times New Roman" w:eastAsia="Times New Roman" w:hAnsi="Times New Roman"/>
          <w:sz w:val="24"/>
          <w:szCs w:val="24"/>
        </w:rPr>
        <w:t>None</w:t>
      </w:r>
      <w:proofErr w:type="gramEnd"/>
      <w:r w:rsidR="002D112A">
        <w:rPr>
          <w:rFonts w:ascii="Times New Roman" w:eastAsia="Times New Roman" w:hAnsi="Times New Roman"/>
          <w:sz w:val="24"/>
          <w:szCs w:val="24"/>
        </w:rPr>
        <w:t>.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 Motion carried. </w:t>
      </w:r>
    </w:p>
    <w:p w14:paraId="1566EAB1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8464BF6" w14:textId="77777777" w:rsidR="005A4FC5" w:rsidRDefault="00FE1B88" w:rsidP="005C2B9E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CORRESPONDENCE</w:t>
      </w:r>
    </w:p>
    <w:p w14:paraId="2BDCF708" w14:textId="77777777" w:rsidR="00746882" w:rsidRDefault="00746882" w:rsidP="00746882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56FDBF81" w14:textId="12FFFCF6" w:rsidR="00746882" w:rsidRDefault="002E57BE" w:rsidP="00746882">
      <w:pPr>
        <w:keepNext/>
        <w:numPr>
          <w:ilvl w:val="0"/>
          <w:numId w:val="16"/>
        </w:numPr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Tax Revenue for April 2025 provided by City Clerk Berner</w:t>
      </w:r>
    </w:p>
    <w:p w14:paraId="6426C385" w14:textId="06BE6925" w:rsidR="002E57BE" w:rsidRDefault="002E57BE" w:rsidP="00746882">
      <w:pPr>
        <w:keepNext/>
        <w:numPr>
          <w:ilvl w:val="0"/>
          <w:numId w:val="16"/>
        </w:numPr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City Council Phone Directory</w:t>
      </w:r>
    </w:p>
    <w:p w14:paraId="5FA88A48" w14:textId="77777777" w:rsidR="00DE069B" w:rsidRDefault="00DE069B" w:rsidP="00746882">
      <w:pPr>
        <w:keepNext/>
        <w:numPr>
          <w:ilvl w:val="0"/>
          <w:numId w:val="16"/>
        </w:numPr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Cemetery and Finance Committee meeting minutes</w:t>
      </w:r>
    </w:p>
    <w:p w14:paraId="5FCDE4DD" w14:textId="77777777" w:rsidR="00FE1B88" w:rsidRPr="00FE1B88" w:rsidRDefault="00FE1B88" w:rsidP="00FE1B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8D1E406" w14:textId="77777777" w:rsid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REPORTS</w:t>
      </w:r>
    </w:p>
    <w:p w14:paraId="2725B00B" w14:textId="77777777" w:rsidR="00D52CA0" w:rsidRDefault="00D52CA0" w:rsidP="00D52CA0">
      <w:pPr>
        <w:pStyle w:val="NoSpacing"/>
      </w:pPr>
    </w:p>
    <w:p w14:paraId="6BDF6531" w14:textId="77777777" w:rsidR="00D52CA0" w:rsidRDefault="00D52CA0" w:rsidP="00D52CA0">
      <w:pPr>
        <w:pStyle w:val="NoSpacing"/>
        <w:ind w:left="7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Mayor:</w:t>
      </w:r>
    </w:p>
    <w:p w14:paraId="7911C956" w14:textId="77777777" w:rsidR="00386037" w:rsidRDefault="00386037" w:rsidP="00D52CA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716F9D6C" w14:textId="6E2D423A" w:rsidR="00D52CA0" w:rsidRDefault="00FC62DC" w:rsidP="00D52CA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Mayor Page wished the best of luck to</w:t>
      </w:r>
      <w:r w:rsidR="00386037">
        <w:rPr>
          <w:rFonts w:ascii="Times New Roman" w:hAnsi="Times New Roman"/>
          <w:sz w:val="24"/>
          <w:szCs w:val="24"/>
        </w:rPr>
        <w:t xml:space="preserve"> newly elected Mayor</w:t>
      </w:r>
      <w:r>
        <w:rPr>
          <w:rFonts w:ascii="Times New Roman" w:hAnsi="Times New Roman"/>
          <w:sz w:val="24"/>
          <w:szCs w:val="24"/>
        </w:rPr>
        <w:t xml:space="preserve"> Joe Eggemeyer.  </w:t>
      </w:r>
    </w:p>
    <w:p w14:paraId="61F71E0F" w14:textId="77777777" w:rsidR="007746CE" w:rsidRDefault="007746CE" w:rsidP="00165107">
      <w:pPr>
        <w:pStyle w:val="NoSpacing"/>
      </w:pPr>
    </w:p>
    <w:p w14:paraId="60491FF5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COMMITTEE REPORTS</w:t>
      </w:r>
    </w:p>
    <w:p w14:paraId="705BD32A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0DC0F84F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sz w:val="24"/>
          <w:szCs w:val="24"/>
          <w:u w:val="single"/>
        </w:rPr>
        <w:t>Cemetery &amp; Finance Committee (Chairman Platt):</w:t>
      </w:r>
    </w:p>
    <w:p w14:paraId="3F02A087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2D52CDD" w14:textId="198DFF94" w:rsid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>The Cemetery and Finance Committee met this evening at 5:</w:t>
      </w:r>
      <w:r w:rsidR="00014042">
        <w:rPr>
          <w:rFonts w:ascii="Times New Roman" w:eastAsia="Times New Roman" w:hAnsi="Times New Roman"/>
          <w:sz w:val="24"/>
          <w:szCs w:val="24"/>
        </w:rPr>
        <w:t>0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0 p.m. to review city </w:t>
      </w:r>
      <w:proofErr w:type="gramStart"/>
      <w:r w:rsidRPr="00FE1B88">
        <w:rPr>
          <w:rFonts w:ascii="Times New Roman" w:eastAsia="Times New Roman" w:hAnsi="Times New Roman"/>
          <w:sz w:val="24"/>
          <w:szCs w:val="24"/>
        </w:rPr>
        <w:t>bills, and</w:t>
      </w:r>
      <w:proofErr w:type="gramEnd"/>
      <w:r w:rsidRPr="00FE1B88">
        <w:rPr>
          <w:rFonts w:ascii="Times New Roman" w:eastAsia="Times New Roman" w:hAnsi="Times New Roman"/>
          <w:sz w:val="24"/>
          <w:szCs w:val="24"/>
        </w:rPr>
        <w:t xml:space="preserve"> found them to be </w:t>
      </w:r>
      <w:proofErr w:type="gramStart"/>
      <w:r w:rsidRPr="00FE1B88">
        <w:rPr>
          <w:rFonts w:ascii="Times New Roman" w:eastAsia="Times New Roman" w:hAnsi="Times New Roman"/>
          <w:sz w:val="24"/>
          <w:szCs w:val="24"/>
        </w:rPr>
        <w:t>in order for</w:t>
      </w:r>
      <w:proofErr w:type="gramEnd"/>
      <w:r w:rsidRPr="00FE1B88">
        <w:rPr>
          <w:rFonts w:ascii="Times New Roman" w:eastAsia="Times New Roman" w:hAnsi="Times New Roman"/>
          <w:sz w:val="24"/>
          <w:szCs w:val="24"/>
        </w:rPr>
        <w:t xml:space="preserve"> payment.  </w:t>
      </w:r>
      <w:r w:rsidR="00020253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3F0EB2">
        <w:rPr>
          <w:rFonts w:ascii="Times New Roman" w:eastAsia="Times New Roman" w:hAnsi="Times New Roman"/>
          <w:sz w:val="24"/>
          <w:szCs w:val="24"/>
        </w:rPr>
        <w:t>Platt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moved to approve payment of bills, subject to audit</w:t>
      </w:r>
      <w:r w:rsidR="000268E9">
        <w:rPr>
          <w:rFonts w:ascii="Times New Roman" w:eastAsia="Times New Roman" w:hAnsi="Times New Roman"/>
          <w:sz w:val="24"/>
          <w:szCs w:val="24"/>
        </w:rPr>
        <w:t xml:space="preserve">.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Alderman </w:t>
      </w:r>
      <w:r w:rsidR="00E529A5">
        <w:rPr>
          <w:rFonts w:ascii="Times New Roman" w:eastAsia="Times New Roman" w:hAnsi="Times New Roman"/>
          <w:sz w:val="24"/>
          <w:szCs w:val="24"/>
        </w:rPr>
        <w:t>Berry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seconded the motion.  </w:t>
      </w:r>
      <w:bookmarkStart w:id="0" w:name="_Hlk98843677"/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 w:rsidR="00056CC2">
        <w:rPr>
          <w:rFonts w:ascii="Times New Roman" w:eastAsia="Times New Roman" w:hAnsi="Times New Roman"/>
          <w:sz w:val="24"/>
          <w:szCs w:val="24"/>
        </w:rPr>
        <w:t>Berry</w:t>
      </w:r>
      <w:r w:rsidR="00886ADE">
        <w:rPr>
          <w:rFonts w:ascii="Times New Roman" w:eastAsia="Times New Roman" w:hAnsi="Times New Roman"/>
          <w:sz w:val="24"/>
          <w:szCs w:val="24"/>
        </w:rPr>
        <w:t>,</w:t>
      </w:r>
      <w:r w:rsidR="000268E9">
        <w:rPr>
          <w:rFonts w:ascii="Times New Roman" w:eastAsia="Times New Roman" w:hAnsi="Times New Roman"/>
          <w:sz w:val="24"/>
          <w:szCs w:val="24"/>
        </w:rPr>
        <w:t xml:space="preserve"> Moore,</w:t>
      </w:r>
      <w:r w:rsidR="00642688">
        <w:rPr>
          <w:rFonts w:ascii="Times New Roman" w:eastAsia="Times New Roman" w:hAnsi="Times New Roman"/>
          <w:sz w:val="24"/>
          <w:szCs w:val="24"/>
        </w:rPr>
        <w:t xml:space="preserve"> Valleroy,</w:t>
      </w:r>
      <w:r w:rsidR="006E2036">
        <w:rPr>
          <w:rFonts w:ascii="Times New Roman" w:eastAsia="Times New Roman" w:hAnsi="Times New Roman"/>
          <w:sz w:val="24"/>
          <w:szCs w:val="24"/>
        </w:rPr>
        <w:t xml:space="preserve">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 w:rsidR="003F0EB2">
        <w:rPr>
          <w:rFonts w:ascii="Times New Roman" w:eastAsia="Times New Roman" w:hAnsi="Times New Roman"/>
          <w:sz w:val="24"/>
          <w:szCs w:val="24"/>
        </w:rPr>
        <w:t>Platt</w:t>
      </w:r>
      <w:r w:rsidR="00CA05E1">
        <w:rPr>
          <w:rFonts w:ascii="Times New Roman" w:eastAsia="Times New Roman" w:hAnsi="Times New Roman"/>
          <w:sz w:val="24"/>
          <w:szCs w:val="24"/>
        </w:rPr>
        <w:t>,</w:t>
      </w:r>
      <w:r w:rsidR="00621A19">
        <w:rPr>
          <w:rFonts w:ascii="Times New Roman" w:eastAsia="Times New Roman" w:hAnsi="Times New Roman"/>
          <w:sz w:val="24"/>
          <w:szCs w:val="24"/>
        </w:rPr>
        <w:t xml:space="preserve"> Lochhead,</w:t>
      </w:r>
      <w:r w:rsidR="0079486B">
        <w:rPr>
          <w:rFonts w:ascii="Times New Roman" w:eastAsia="Times New Roman" w:hAnsi="Times New Roman"/>
          <w:sz w:val="24"/>
          <w:szCs w:val="24"/>
        </w:rPr>
        <w:t xml:space="preserve"> Buckham,</w:t>
      </w:r>
      <w:r w:rsidR="00CA05E1">
        <w:rPr>
          <w:rFonts w:ascii="Times New Roman" w:eastAsia="Times New Roman" w:hAnsi="Times New Roman"/>
          <w:sz w:val="24"/>
          <w:szCs w:val="24"/>
        </w:rPr>
        <w:t xml:space="preserve"> Dudenbostel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None.  Absent: </w:t>
      </w:r>
      <w:r w:rsidR="000268E9"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4E40A9A8" w14:textId="77777777" w:rsidR="00E529A5" w:rsidRDefault="00E529A5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476E431" w14:textId="77777777" w:rsidR="00E529A5" w:rsidRDefault="00E529A5" w:rsidP="00E529A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Chairman Platt moved to approve the April report of the Evergreen Cemetery Clerk as presented.  Alderman Dudenbostel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>
        <w:rPr>
          <w:rFonts w:ascii="Times New Roman" w:eastAsia="Times New Roman" w:hAnsi="Times New Roman"/>
          <w:sz w:val="24"/>
          <w:szCs w:val="24"/>
        </w:rPr>
        <w:t>Berry, Moore, Valleroy,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Platt, Lochhead,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None.  Absent: </w:t>
      </w:r>
      <w:r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61499D3C" w14:textId="101D1441" w:rsidR="00E529A5" w:rsidRDefault="00E529A5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2CC770F" w14:textId="2FDBE143" w:rsidR="00E529A5" w:rsidRDefault="00E529A5" w:rsidP="00E529A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Chairman Platt moved to approve the annual report of the Evergreen Cemetery Clerk as presented.  Alderman Berry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>
        <w:rPr>
          <w:rFonts w:ascii="Times New Roman" w:eastAsia="Times New Roman" w:hAnsi="Times New Roman"/>
          <w:sz w:val="24"/>
          <w:szCs w:val="24"/>
        </w:rPr>
        <w:t>Berry, Moore, Valleroy,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Platt, Lochhead,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None.  Absent: </w:t>
      </w:r>
      <w:r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0431FB2E" w14:textId="77777777" w:rsidR="00AC48B8" w:rsidRDefault="00AC48B8" w:rsidP="006F6E3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C7DB5B2" w14:textId="1D60CB1A" w:rsidR="00CB176D" w:rsidRDefault="00CB176D" w:rsidP="00CB176D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Chairman Platt presented </w:t>
      </w:r>
      <w:r w:rsidR="006F6E3C">
        <w:rPr>
          <w:rFonts w:ascii="Times New Roman" w:eastAsia="Times New Roman" w:hAnsi="Times New Roman"/>
          <w:sz w:val="24"/>
          <w:szCs w:val="24"/>
        </w:rPr>
        <w:t>Invoice #</w:t>
      </w:r>
      <w:r w:rsidR="00852529">
        <w:rPr>
          <w:rFonts w:ascii="Times New Roman" w:eastAsia="Times New Roman" w:hAnsi="Times New Roman"/>
          <w:sz w:val="24"/>
          <w:szCs w:val="24"/>
        </w:rPr>
        <w:t>22057</w:t>
      </w:r>
      <w:r>
        <w:rPr>
          <w:rFonts w:ascii="Times New Roman" w:eastAsia="Times New Roman" w:hAnsi="Times New Roman"/>
          <w:sz w:val="24"/>
          <w:szCs w:val="24"/>
        </w:rPr>
        <w:t xml:space="preserve"> payable to</w:t>
      </w:r>
      <w:r w:rsidR="00852529">
        <w:rPr>
          <w:rFonts w:ascii="Times New Roman" w:eastAsia="Times New Roman" w:hAnsi="Times New Roman"/>
          <w:sz w:val="24"/>
          <w:szCs w:val="24"/>
        </w:rPr>
        <w:t xml:space="preserve"> J.T. Blankinship</w:t>
      </w:r>
      <w:r>
        <w:rPr>
          <w:rFonts w:ascii="Times New Roman" w:eastAsia="Times New Roman" w:hAnsi="Times New Roman"/>
          <w:sz w:val="24"/>
          <w:szCs w:val="24"/>
        </w:rPr>
        <w:t xml:space="preserve">, Inc. for the Brenda Street </w:t>
      </w:r>
      <w:r w:rsidR="00852529">
        <w:rPr>
          <w:rFonts w:ascii="Times New Roman" w:eastAsia="Times New Roman" w:hAnsi="Times New Roman"/>
          <w:sz w:val="24"/>
          <w:szCs w:val="24"/>
        </w:rPr>
        <w:t>Interc</w:t>
      </w:r>
      <w:r>
        <w:rPr>
          <w:rFonts w:ascii="Times New Roman" w:eastAsia="Times New Roman" w:hAnsi="Times New Roman"/>
          <w:sz w:val="24"/>
          <w:szCs w:val="24"/>
        </w:rPr>
        <w:t>onnect Project $</w:t>
      </w:r>
      <w:r w:rsidR="00852529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852529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="00852529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.5</w:t>
      </w:r>
      <w:r w:rsidR="00852529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 xml:space="preserve">.  Alderman </w:t>
      </w:r>
      <w:r w:rsidR="00852529">
        <w:rPr>
          <w:rFonts w:ascii="Times New Roman" w:eastAsia="Times New Roman" w:hAnsi="Times New Roman"/>
          <w:sz w:val="24"/>
          <w:szCs w:val="24"/>
        </w:rPr>
        <w:t>Berry</w:t>
      </w:r>
      <w:r>
        <w:rPr>
          <w:rFonts w:ascii="Times New Roman" w:eastAsia="Times New Roman" w:hAnsi="Times New Roman"/>
          <w:sz w:val="24"/>
          <w:szCs w:val="24"/>
        </w:rPr>
        <w:t xml:space="preserve">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>
        <w:rPr>
          <w:rFonts w:ascii="Times New Roman" w:eastAsia="Times New Roman" w:hAnsi="Times New Roman"/>
          <w:sz w:val="24"/>
          <w:szCs w:val="24"/>
        </w:rPr>
        <w:t>Berry, Moore, Lochhead, Valleroy,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Platt,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>.  Nays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4DB01C4E" w14:textId="77777777" w:rsidR="00CB176D" w:rsidRDefault="00CB176D" w:rsidP="00C95EED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83ACC17" w14:textId="05F012AC" w:rsidR="00730E0C" w:rsidRDefault="00BB551C" w:rsidP="00BB551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Chairman Platt presented Invoice #220</w:t>
      </w:r>
      <w:r w:rsidR="0098771D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 xml:space="preserve">0 payable to J.T. Blankinship, Inc. for engineering for the </w:t>
      </w:r>
      <w:r w:rsidR="0098771D">
        <w:rPr>
          <w:rFonts w:ascii="Times New Roman" w:eastAsia="Times New Roman" w:hAnsi="Times New Roman"/>
          <w:sz w:val="24"/>
          <w:szCs w:val="24"/>
        </w:rPr>
        <w:t>Water Treatment Plant Replacement of Lime Feed System</w:t>
      </w:r>
      <w:r>
        <w:rPr>
          <w:rFonts w:ascii="Times New Roman" w:eastAsia="Times New Roman" w:hAnsi="Times New Roman"/>
          <w:sz w:val="24"/>
          <w:szCs w:val="24"/>
        </w:rPr>
        <w:t xml:space="preserve"> for $</w:t>
      </w:r>
      <w:r w:rsidR="0098771D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98771D">
        <w:rPr>
          <w:rFonts w:ascii="Times New Roman" w:eastAsia="Times New Roman" w:hAnsi="Times New Roman"/>
          <w:sz w:val="24"/>
          <w:szCs w:val="24"/>
        </w:rPr>
        <w:t>310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98771D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 xml:space="preserve">0.  Alderman </w:t>
      </w:r>
      <w:r w:rsidR="0098771D">
        <w:rPr>
          <w:rFonts w:ascii="Times New Roman" w:eastAsia="Times New Roman" w:hAnsi="Times New Roman"/>
          <w:sz w:val="24"/>
          <w:szCs w:val="24"/>
        </w:rPr>
        <w:t>Dudenbostel</w:t>
      </w:r>
      <w:r>
        <w:rPr>
          <w:rFonts w:ascii="Times New Roman" w:eastAsia="Times New Roman" w:hAnsi="Times New Roman"/>
          <w:sz w:val="24"/>
          <w:szCs w:val="24"/>
        </w:rPr>
        <w:t xml:space="preserve"> seconded the motion.  </w:t>
      </w:r>
      <w:bookmarkStart w:id="1" w:name="_Hlk197667708"/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>
        <w:rPr>
          <w:rFonts w:ascii="Times New Roman" w:eastAsia="Times New Roman" w:hAnsi="Times New Roman"/>
          <w:sz w:val="24"/>
          <w:szCs w:val="24"/>
        </w:rPr>
        <w:t>Berry, Moore, Lochhead, Valleroy,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Platt,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>.  Nays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bookmarkEnd w:id="1"/>
    <w:p w14:paraId="02B47829" w14:textId="77777777" w:rsidR="00BB6633" w:rsidRDefault="00BB6633" w:rsidP="00BB551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0725C4A" w14:textId="41CCCC76" w:rsidR="00BB6633" w:rsidRDefault="00B029B5" w:rsidP="00BB551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Streets &amp; Alleys</w:t>
      </w:r>
      <w:r w:rsidR="00BB6633">
        <w:rPr>
          <w:rFonts w:ascii="Times New Roman" w:eastAsia="Times New Roman" w:hAnsi="Times New Roman"/>
          <w:sz w:val="24"/>
          <w:szCs w:val="24"/>
          <w:u w:val="single"/>
        </w:rPr>
        <w:t xml:space="preserve"> Committee (Chairman </w:t>
      </w:r>
      <w:r>
        <w:rPr>
          <w:rFonts w:ascii="Times New Roman" w:eastAsia="Times New Roman" w:hAnsi="Times New Roman"/>
          <w:sz w:val="24"/>
          <w:szCs w:val="24"/>
          <w:u w:val="single"/>
        </w:rPr>
        <w:t>Berry</w:t>
      </w:r>
      <w:r w:rsidR="00BB6633">
        <w:rPr>
          <w:rFonts w:ascii="Times New Roman" w:eastAsia="Times New Roman" w:hAnsi="Times New Roman"/>
          <w:sz w:val="24"/>
          <w:szCs w:val="24"/>
          <w:u w:val="single"/>
        </w:rPr>
        <w:t>):</w:t>
      </w:r>
    </w:p>
    <w:p w14:paraId="1E4B60D9" w14:textId="77777777" w:rsidR="00BB6633" w:rsidRDefault="00BB6633" w:rsidP="00BB551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4CCF26C5" w14:textId="3D49A5E2" w:rsidR="00BB6633" w:rsidRPr="00BB6633" w:rsidRDefault="00461B42" w:rsidP="00BB551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Chairman </w:t>
      </w:r>
      <w:r w:rsidR="00E4116B">
        <w:rPr>
          <w:rFonts w:ascii="Times New Roman" w:eastAsia="Times New Roman" w:hAnsi="Times New Roman"/>
          <w:sz w:val="24"/>
          <w:szCs w:val="24"/>
        </w:rPr>
        <w:t>Berry advised that he and city engineers will be attending an</w:t>
      </w:r>
      <w:r w:rsidR="00914347">
        <w:rPr>
          <w:rFonts w:ascii="Times New Roman" w:eastAsia="Times New Roman" w:hAnsi="Times New Roman"/>
          <w:sz w:val="24"/>
          <w:szCs w:val="24"/>
        </w:rPr>
        <w:t xml:space="preserve"> upcoming</w:t>
      </w:r>
      <w:r w:rsidR="00E4116B">
        <w:rPr>
          <w:rFonts w:ascii="Times New Roman" w:eastAsia="Times New Roman" w:hAnsi="Times New Roman"/>
          <w:sz w:val="24"/>
          <w:szCs w:val="24"/>
        </w:rPr>
        <w:t xml:space="preserve"> IDOT conference on the Safe Routes to Schools </w:t>
      </w:r>
      <w:r w:rsidR="003C4F8C">
        <w:rPr>
          <w:rFonts w:ascii="Times New Roman" w:eastAsia="Times New Roman" w:hAnsi="Times New Roman"/>
          <w:sz w:val="24"/>
          <w:szCs w:val="24"/>
        </w:rPr>
        <w:t>G</w:t>
      </w:r>
      <w:r w:rsidR="00E4116B">
        <w:rPr>
          <w:rFonts w:ascii="Times New Roman" w:eastAsia="Times New Roman" w:hAnsi="Times New Roman"/>
          <w:sz w:val="24"/>
          <w:szCs w:val="24"/>
        </w:rPr>
        <w:t>ran</w:t>
      </w:r>
      <w:r w:rsidR="003C4F8C">
        <w:rPr>
          <w:rFonts w:ascii="Times New Roman" w:eastAsia="Times New Roman" w:hAnsi="Times New Roman"/>
          <w:sz w:val="24"/>
          <w:szCs w:val="24"/>
        </w:rPr>
        <w:t>t.</w:t>
      </w:r>
      <w:r w:rsidR="00E4116B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20F2769" w14:textId="77777777" w:rsidR="009E7286" w:rsidRDefault="009E7286" w:rsidP="00AA621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bookmarkEnd w:id="0"/>
    <w:p w14:paraId="5A67CACC" w14:textId="77777777" w:rsidR="00D32B09" w:rsidRPr="00344C38" w:rsidRDefault="00D32B09" w:rsidP="00D32B0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8159E1">
        <w:rPr>
          <w:rFonts w:ascii="Times New Roman" w:eastAsia="Times New Roman" w:hAnsi="Times New Roman"/>
          <w:b/>
          <w:sz w:val="24"/>
          <w:szCs w:val="24"/>
          <w:u w:val="single"/>
        </w:rPr>
        <w:t>DEPARTMENT HEADS</w:t>
      </w:r>
    </w:p>
    <w:p w14:paraId="24FB6E2E" w14:textId="77777777" w:rsidR="00344C38" w:rsidRDefault="00344C38" w:rsidP="00344C38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1AFBF894" w14:textId="3F432932" w:rsidR="00344C38" w:rsidRDefault="00344C38" w:rsidP="00344C38">
      <w:pPr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</w:rPr>
        <w:t>Fire Chief (Marty Bert):</w:t>
      </w:r>
    </w:p>
    <w:p w14:paraId="4B39C6CC" w14:textId="77777777" w:rsidR="00344C38" w:rsidRDefault="00344C38" w:rsidP="00344C38">
      <w:pPr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  <w:u w:val="single"/>
        </w:rPr>
      </w:pPr>
    </w:p>
    <w:p w14:paraId="5F6EB969" w14:textId="7A3279CF" w:rsidR="00344C38" w:rsidRPr="00344C38" w:rsidRDefault="002013BC" w:rsidP="00344C38">
      <w:pPr>
        <w:spacing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Chief Bert reported the fire department responded to fifteen calls for service in Apr</w:t>
      </w:r>
      <w:r w:rsidR="00D46C2F">
        <w:rPr>
          <w:rFonts w:ascii="Times New Roman" w:eastAsia="Times New Roman" w:hAnsi="Times New Roman"/>
          <w:bCs/>
          <w:sz w:val="24"/>
          <w:szCs w:val="24"/>
        </w:rPr>
        <w:t>il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  <w:r w:rsidR="00D46C2F">
        <w:rPr>
          <w:rFonts w:ascii="Times New Roman" w:eastAsia="Times New Roman" w:hAnsi="Times New Roman"/>
          <w:bCs/>
          <w:sz w:val="24"/>
          <w:szCs w:val="24"/>
        </w:rPr>
        <w:t xml:space="preserve">  Secondly, Chief Bert advised the department will be attending several upcoming </w:t>
      </w:r>
      <w:r w:rsidR="005329BF">
        <w:rPr>
          <w:rFonts w:ascii="Times New Roman" w:eastAsia="Times New Roman" w:hAnsi="Times New Roman"/>
          <w:bCs/>
          <w:sz w:val="24"/>
          <w:szCs w:val="24"/>
        </w:rPr>
        <w:t xml:space="preserve">training </w:t>
      </w:r>
      <w:r w:rsidR="008B1710">
        <w:rPr>
          <w:rFonts w:ascii="Times New Roman" w:eastAsia="Times New Roman" w:hAnsi="Times New Roman"/>
          <w:bCs/>
          <w:sz w:val="24"/>
          <w:szCs w:val="24"/>
        </w:rPr>
        <w:t>events</w:t>
      </w:r>
      <w:r w:rsidR="00D46C2F">
        <w:rPr>
          <w:rFonts w:ascii="Times New Roman" w:eastAsia="Times New Roman" w:hAnsi="Times New Roman"/>
          <w:bCs/>
          <w:sz w:val="24"/>
          <w:szCs w:val="24"/>
        </w:rPr>
        <w:t xml:space="preserve">.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</w:p>
    <w:p w14:paraId="5ADBE447" w14:textId="77777777" w:rsidR="008159E1" w:rsidRDefault="008159E1" w:rsidP="00461B4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14:paraId="40D14E69" w14:textId="77777777" w:rsidR="003A6748" w:rsidRPr="00461B42" w:rsidRDefault="00FE1B88" w:rsidP="003A674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PUBLIC COMMENT</w:t>
      </w:r>
    </w:p>
    <w:p w14:paraId="74BEEB0B" w14:textId="77777777" w:rsidR="00A86082" w:rsidRPr="00A209C3" w:rsidRDefault="00A86082" w:rsidP="00FA1984">
      <w:pPr>
        <w:pStyle w:val="NoSpacing"/>
      </w:pPr>
    </w:p>
    <w:p w14:paraId="5B4BF516" w14:textId="77777777" w:rsid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OLD BUSINESS</w:t>
      </w:r>
    </w:p>
    <w:p w14:paraId="6C74FE5C" w14:textId="77777777" w:rsidR="005329BF" w:rsidRDefault="005329BF" w:rsidP="00CB46A6">
      <w:pPr>
        <w:pStyle w:val="NoSpacing"/>
      </w:pPr>
    </w:p>
    <w:p w14:paraId="731ACCB4" w14:textId="100D8E34" w:rsidR="005329BF" w:rsidRDefault="005329BF" w:rsidP="005329BF">
      <w:pPr>
        <w:ind w:left="7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ORDINANCE #1833 – AN ORDINANCE VACATING A PORTION OF HIGH STREET IN SWANWICK’S ADDITION TO THE CITY OF CHESTER, ILLINOIS:</w:t>
      </w:r>
    </w:p>
    <w:p w14:paraId="19B80933" w14:textId="29D99C81" w:rsidR="00177C6D" w:rsidRDefault="005329BF" w:rsidP="00177C6D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Attorney Coffey stated this Ordinance will vacate a portion of High School to St. John’s Lutheran School for the development of a new school.  </w:t>
      </w:r>
      <w:r w:rsidR="00177C6D">
        <w:rPr>
          <w:rFonts w:ascii="Times New Roman" w:hAnsi="Times New Roman"/>
          <w:sz w:val="24"/>
          <w:szCs w:val="24"/>
        </w:rPr>
        <w:t>Alderman Maes moved to approve the vacating</w:t>
      </w:r>
      <w:r w:rsidR="009E13AB">
        <w:rPr>
          <w:rFonts w:ascii="Times New Roman" w:hAnsi="Times New Roman"/>
          <w:sz w:val="24"/>
          <w:szCs w:val="24"/>
        </w:rPr>
        <w:t xml:space="preserve"> a portion</w:t>
      </w:r>
      <w:r w:rsidR="00177C6D">
        <w:rPr>
          <w:rFonts w:ascii="Times New Roman" w:hAnsi="Times New Roman"/>
          <w:sz w:val="24"/>
          <w:szCs w:val="24"/>
        </w:rPr>
        <w:t xml:space="preserve"> of High Street.  Alderman Lochhead seconded the motion.  </w:t>
      </w:r>
      <w:r w:rsidR="00177C6D"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 w:rsidR="00177C6D">
        <w:rPr>
          <w:rFonts w:ascii="Times New Roman" w:eastAsia="Times New Roman" w:hAnsi="Times New Roman"/>
          <w:sz w:val="24"/>
          <w:szCs w:val="24"/>
        </w:rPr>
        <w:t>Berry, Moore, Lochhead, Valleroy, Maes</w:t>
      </w:r>
      <w:r w:rsidR="00177C6D"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 w:rsidR="00177C6D">
        <w:rPr>
          <w:rFonts w:ascii="Times New Roman" w:eastAsia="Times New Roman" w:hAnsi="Times New Roman"/>
          <w:sz w:val="24"/>
          <w:szCs w:val="24"/>
        </w:rPr>
        <w:t>Platt, Buckham, Dudenbostel</w:t>
      </w:r>
      <w:r w:rsidR="00177C6D" w:rsidRPr="00FE1B88">
        <w:rPr>
          <w:rFonts w:ascii="Times New Roman" w:eastAsia="Times New Roman" w:hAnsi="Times New Roman"/>
          <w:sz w:val="24"/>
          <w:szCs w:val="24"/>
        </w:rPr>
        <w:t>.  Nays</w:t>
      </w:r>
      <w:r w:rsidR="00177C6D">
        <w:rPr>
          <w:rFonts w:ascii="Times New Roman" w:eastAsia="Times New Roman" w:hAnsi="Times New Roman"/>
          <w:sz w:val="24"/>
          <w:szCs w:val="24"/>
        </w:rPr>
        <w:t>:</w:t>
      </w:r>
      <w:r w:rsidR="00177C6D"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 w:rsidR="00177C6D">
        <w:rPr>
          <w:rFonts w:ascii="Times New Roman" w:eastAsia="Times New Roman" w:hAnsi="Times New Roman"/>
          <w:sz w:val="24"/>
          <w:szCs w:val="24"/>
        </w:rPr>
        <w:t>None</w:t>
      </w:r>
      <w:r w:rsidR="00177C6D"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090BFF39" w14:textId="4445B55B" w:rsidR="005329BF" w:rsidRDefault="005329BF" w:rsidP="00CB46A6">
      <w:pPr>
        <w:pStyle w:val="NoSpacing"/>
      </w:pPr>
    </w:p>
    <w:p w14:paraId="7D89FE1F" w14:textId="4D9CAC21" w:rsidR="00177C6D" w:rsidRPr="00D97017" w:rsidRDefault="00CB46A6" w:rsidP="00D97017">
      <w:pPr>
        <w:pStyle w:val="NoSpacing"/>
        <w:ind w:firstLine="720"/>
        <w:rPr>
          <w:rFonts w:ascii="Times New Roman" w:hAnsi="Times New Roman"/>
          <w:sz w:val="24"/>
          <w:szCs w:val="24"/>
          <w:u w:val="single"/>
        </w:rPr>
      </w:pPr>
      <w:r w:rsidRPr="00D97017">
        <w:rPr>
          <w:rFonts w:ascii="Times New Roman" w:hAnsi="Times New Roman"/>
          <w:sz w:val="24"/>
          <w:szCs w:val="24"/>
          <w:u w:val="single"/>
        </w:rPr>
        <w:t>Intergovernmental Agreement:</w:t>
      </w:r>
    </w:p>
    <w:p w14:paraId="063CC53D" w14:textId="4701044C" w:rsidR="00CB46A6" w:rsidRPr="00063C04" w:rsidRDefault="00CB46A6" w:rsidP="00063C04">
      <w:pPr>
        <w:pStyle w:val="NoSpacing"/>
        <w:rPr>
          <w:rFonts w:ascii="Times New Roman" w:hAnsi="Times New Roman"/>
          <w:sz w:val="24"/>
          <w:szCs w:val="24"/>
        </w:rPr>
      </w:pPr>
      <w:r>
        <w:tab/>
      </w:r>
    </w:p>
    <w:p w14:paraId="4D11C73D" w14:textId="77777777" w:rsidR="00063C04" w:rsidRDefault="00063C04" w:rsidP="00063C0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Alderman Maes moved to approve an Intergovernmental Agreement with the Chester Chamber of Commerce for the purchase and use of a new digital “Welcome to Chester” sign.  Alderman Buckham seconded the motion.  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>
        <w:rPr>
          <w:rFonts w:ascii="Times New Roman" w:eastAsia="Times New Roman" w:hAnsi="Times New Roman"/>
          <w:sz w:val="24"/>
          <w:szCs w:val="24"/>
        </w:rPr>
        <w:t>Berry, Moore, Lochhead, Valleroy,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Platt,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>.  Nays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33C552CD" w14:textId="3E155FA1" w:rsidR="00CB46A6" w:rsidRDefault="00CB46A6" w:rsidP="00063C04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5980C8DA" w14:textId="185AA49C" w:rsidR="00063C04" w:rsidRDefault="00D97017" w:rsidP="00063C04">
      <w:pPr>
        <w:pStyle w:val="NoSpacing"/>
        <w:ind w:left="7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ORDINANCE #1834 – AN ORDINANCE OF THE CITY OF CHESTER, RANDOLPH COUNTY, ILLINOIS, ESTABLISHING A FEE FOR PERSONAL DISPLAY ON DIGITAL SIGN:</w:t>
      </w:r>
    </w:p>
    <w:p w14:paraId="3B21EBEC" w14:textId="77777777" w:rsidR="00D97017" w:rsidRDefault="00D97017" w:rsidP="00063C04">
      <w:pPr>
        <w:pStyle w:val="NoSpacing"/>
        <w:ind w:left="720"/>
        <w:rPr>
          <w:rFonts w:ascii="Times New Roman" w:hAnsi="Times New Roman"/>
          <w:sz w:val="24"/>
          <w:szCs w:val="24"/>
          <w:u w:val="single"/>
        </w:rPr>
      </w:pPr>
    </w:p>
    <w:p w14:paraId="78AA5C0F" w14:textId="77777777" w:rsidR="006A65CC" w:rsidRDefault="006A65CC" w:rsidP="006A65C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Alderman Maes moved to establish a ten-dollar fee for any personal display on the new digital sign.  Alderman Valleroy seconded the motion.  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>
        <w:rPr>
          <w:rFonts w:ascii="Times New Roman" w:eastAsia="Times New Roman" w:hAnsi="Times New Roman"/>
          <w:sz w:val="24"/>
          <w:szCs w:val="24"/>
        </w:rPr>
        <w:t>Berry, Moore, Lochhead, Valleroy, 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Platt, Buckham, Dudenbostel</w:t>
      </w:r>
      <w:r w:rsidRPr="00FE1B88">
        <w:rPr>
          <w:rFonts w:ascii="Times New Roman" w:eastAsia="Times New Roman" w:hAnsi="Times New Roman"/>
          <w:sz w:val="24"/>
          <w:szCs w:val="24"/>
        </w:rPr>
        <w:t>.  Nays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6FA9A5D1" w14:textId="3A9AA7E8" w:rsidR="00D97017" w:rsidRPr="006A65CC" w:rsidRDefault="00D97017" w:rsidP="00063C04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11AB1C9A" w14:textId="015FFD2C" w:rsidR="005329BF" w:rsidRDefault="006A65CC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PRESENTATION OF PLAQUES</w:t>
      </w:r>
    </w:p>
    <w:p w14:paraId="7EB36D1F" w14:textId="50F2747F" w:rsidR="006A65CC" w:rsidRDefault="006A65CC" w:rsidP="006A65CC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4BD7B1DD" w14:textId="5A36733E" w:rsidR="006A65CC" w:rsidRDefault="006A65CC" w:rsidP="006A65CC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Alderman Randy Dudenbostel recognized Alderman Lochhead, Alderman Platt and Mayor Page for their years of service to the city and presented a plaque of appreciation.</w:t>
      </w:r>
    </w:p>
    <w:p w14:paraId="106A1D5B" w14:textId="77777777" w:rsidR="006A65CC" w:rsidRPr="006A65CC" w:rsidRDefault="006A65CC" w:rsidP="006A65CC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043E1AF9" w14:textId="0E3BE50B" w:rsidR="006A65CC" w:rsidRDefault="006A65CC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OATH OF OFFICE FOR NEWLY ELECTED OFFICIAL</w:t>
      </w:r>
    </w:p>
    <w:p w14:paraId="3FE9068B" w14:textId="77777777" w:rsidR="00C306A6" w:rsidRPr="00C306A6" w:rsidRDefault="00C306A6" w:rsidP="00C306A6">
      <w:pPr>
        <w:pStyle w:val="ListParagraph"/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294F18AF" w14:textId="568BB630" w:rsidR="00C306A6" w:rsidRPr="00C306A6" w:rsidRDefault="00C306A6" w:rsidP="00C306A6">
      <w:pPr>
        <w:pStyle w:val="ListParagraph"/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</w:rPr>
      </w:pPr>
      <w:r w:rsidRPr="00C306A6">
        <w:rPr>
          <w:rFonts w:ascii="Times New Roman" w:eastAsia="Times New Roman" w:hAnsi="Times New Roman"/>
          <w:sz w:val="24"/>
          <w:szCs w:val="24"/>
        </w:rPr>
        <w:t>The following officials were sworn into office: Joe L. Eggemeyer –Mayor, Trenton Wagner – Alderman Ward 3, Nick Bert – Alderman Ward 1.</w:t>
      </w:r>
    </w:p>
    <w:p w14:paraId="7FA7E20C" w14:textId="77777777" w:rsidR="00C306A6" w:rsidRDefault="00C306A6" w:rsidP="00C306A6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6BC068C4" w14:textId="705277AF" w:rsidR="00C306A6" w:rsidRDefault="00C306A6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ROLL CALL</w:t>
      </w:r>
    </w:p>
    <w:p w14:paraId="76D8368C" w14:textId="77777777" w:rsidR="00C306A6" w:rsidRDefault="00C306A6" w:rsidP="00C306A6">
      <w:pPr>
        <w:pStyle w:val="NoSpacing"/>
      </w:pPr>
    </w:p>
    <w:p w14:paraId="25CE4FCD" w14:textId="16E6283C" w:rsidR="00C306A6" w:rsidRDefault="00C306A6" w:rsidP="00C306A6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Present:</w:t>
      </w:r>
      <w:r>
        <w:rPr>
          <w:rFonts w:ascii="Times New Roman" w:hAnsi="Times New Roman"/>
          <w:sz w:val="24"/>
          <w:szCs w:val="24"/>
        </w:rPr>
        <w:tab/>
        <w:t>Alderman Randy Dudenbostel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Alderman Nick Bert</w:t>
      </w:r>
    </w:p>
    <w:p w14:paraId="69C6953A" w14:textId="5A73AAD7" w:rsidR="00C306A6" w:rsidRDefault="00C306A6" w:rsidP="00C306A6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Alderman James Maes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Alderman Robert Buckham</w:t>
      </w:r>
    </w:p>
    <w:p w14:paraId="6B44A2A7" w14:textId="3272045E" w:rsidR="00C306A6" w:rsidRDefault="00C306A6" w:rsidP="00C306A6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Alderman Trenton Wagner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Alderman Don Berry</w:t>
      </w:r>
    </w:p>
    <w:p w14:paraId="34BB7771" w14:textId="1741CB76" w:rsidR="00C306A6" w:rsidRPr="00C306A6" w:rsidRDefault="00C306A6" w:rsidP="00C306A6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Alderman Alex Moore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Alderman Danny Valleroy</w:t>
      </w:r>
    </w:p>
    <w:p w14:paraId="0C064302" w14:textId="77777777" w:rsidR="006144D7" w:rsidRPr="006A6832" w:rsidRDefault="006144D7" w:rsidP="006A6832">
      <w:pPr>
        <w:pStyle w:val="NoSpacing"/>
      </w:pPr>
    </w:p>
    <w:p w14:paraId="67455A6C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NEW BUSINESS</w:t>
      </w:r>
    </w:p>
    <w:p w14:paraId="6AAAD200" w14:textId="77777777" w:rsidR="00F0182C" w:rsidRDefault="007E33FB" w:rsidP="00C175C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2" w:name="_Hlk101427977"/>
      <w:r>
        <w:rPr>
          <w:rFonts w:ascii="Times New Roman" w:eastAsia="Times New Roman" w:hAnsi="Times New Roman"/>
          <w:sz w:val="24"/>
          <w:szCs w:val="24"/>
        </w:rPr>
        <w:tab/>
      </w:r>
    </w:p>
    <w:p w14:paraId="7C4EC296" w14:textId="77777777" w:rsidR="004C491A" w:rsidRDefault="004C491A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Mayoral Appointments</w:t>
      </w:r>
    </w:p>
    <w:p w14:paraId="393CB6B8" w14:textId="77777777" w:rsidR="004C491A" w:rsidRDefault="004C491A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6C1E8C2D" w14:textId="77777777" w:rsidR="004C491A" w:rsidRDefault="004C491A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Mayor Eggemeyer recommended that the following committee appointments be approved for Fiscal Year 202</w:t>
      </w:r>
      <w:r w:rsidRPr="004C491A">
        <w:rPr>
          <w:rFonts w:ascii="Times New Roman" w:eastAsia="Times New Roman" w:hAnsi="Times New Roman"/>
          <w:sz w:val="24"/>
          <w:szCs w:val="24"/>
        </w:rPr>
        <w:t>6</w:t>
      </w:r>
      <w:r w:rsidR="000B0416" w:rsidRPr="004C491A">
        <w:rPr>
          <w:rFonts w:ascii="Times New Roman" w:eastAsia="Times New Roman" w:hAnsi="Times New Roman"/>
          <w:sz w:val="24"/>
          <w:szCs w:val="24"/>
        </w:rPr>
        <w:t>:</w:t>
      </w:r>
    </w:p>
    <w:p w14:paraId="36473200" w14:textId="72596FAF" w:rsidR="008A426E" w:rsidRPr="00AA0E2A" w:rsidRDefault="000B0416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</w:p>
    <w:p w14:paraId="64560855" w14:textId="1C3CC64E" w:rsidR="00AA0E2A" w:rsidRDefault="00493E40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</w:rPr>
        <w:t>Cemetery &amp; Finance Committee:</w:t>
      </w:r>
    </w:p>
    <w:p w14:paraId="57ECAFB9" w14:textId="7B16C184" w:rsidR="00493E40" w:rsidRDefault="00493E40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Trenton Wagner, Chairman</w:t>
      </w:r>
    </w:p>
    <w:p w14:paraId="45B52DE1" w14:textId="043FC8FB" w:rsidR="00493E40" w:rsidRDefault="00493E40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Randy Dudenbostel</w:t>
      </w:r>
    </w:p>
    <w:p w14:paraId="177C8EEB" w14:textId="1EB3BA80" w:rsidR="00493E40" w:rsidRDefault="00493E40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Don Berry</w:t>
      </w:r>
    </w:p>
    <w:p w14:paraId="434887BC" w14:textId="77777777" w:rsidR="00493E40" w:rsidRDefault="00493E40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25DF5B64" w14:textId="6304E656" w:rsidR="00493E40" w:rsidRDefault="00493E40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026291">
        <w:rPr>
          <w:rFonts w:ascii="Times New Roman" w:eastAsia="Times New Roman" w:hAnsi="Times New Roman"/>
          <w:sz w:val="24"/>
          <w:szCs w:val="24"/>
          <w:u w:val="single"/>
        </w:rPr>
        <w:t>Gas, Water &amp; Sewer Committee:</w:t>
      </w:r>
    </w:p>
    <w:p w14:paraId="3FE9CA97" w14:textId="3767F604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Danny Valleroy, Chairman</w:t>
      </w:r>
    </w:p>
    <w:p w14:paraId="37C6ED61" w14:textId="59329BC5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Nick Bert</w:t>
      </w:r>
    </w:p>
    <w:p w14:paraId="516BD36C" w14:textId="2FDBD50C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Trenton Wagner</w:t>
      </w:r>
    </w:p>
    <w:p w14:paraId="66873C78" w14:textId="7777777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261DDD57" w14:textId="6AFE1C4C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</w:rPr>
        <w:t>Ordinance &amp; Public Property Committee:</w:t>
      </w:r>
    </w:p>
    <w:p w14:paraId="102C6448" w14:textId="738C1ADB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James D. Maes, Chairman</w:t>
      </w:r>
    </w:p>
    <w:p w14:paraId="56971B1F" w14:textId="6C75480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Alex Moore</w:t>
      </w:r>
    </w:p>
    <w:p w14:paraId="771085C2" w14:textId="1824EC0C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Bob Buckham</w:t>
      </w:r>
    </w:p>
    <w:p w14:paraId="61D7AEA9" w14:textId="7777777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0774ACAA" w14:textId="7FDE3C73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</w:rPr>
        <w:t>Park &amp; Recreation Committee:</w:t>
      </w:r>
    </w:p>
    <w:p w14:paraId="2ABC5C55" w14:textId="18E16736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Nick Bert, Chairman</w:t>
      </w:r>
    </w:p>
    <w:p w14:paraId="53F5BAAE" w14:textId="78BA976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Don Berry</w:t>
      </w:r>
    </w:p>
    <w:p w14:paraId="5FB2812B" w14:textId="3A282846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Danny Valleroy</w:t>
      </w:r>
    </w:p>
    <w:p w14:paraId="0CB1381A" w14:textId="7777777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B500A65" w14:textId="27ECC97F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</w:rPr>
        <w:t>Streets &amp; Alleys Committee:</w:t>
      </w:r>
    </w:p>
    <w:p w14:paraId="4F7C2D83" w14:textId="3CFD418A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Don Berry, Chairman</w:t>
      </w:r>
    </w:p>
    <w:p w14:paraId="4953AC3E" w14:textId="5D23D0C1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Nick Bert</w:t>
      </w:r>
    </w:p>
    <w:p w14:paraId="6F7535DC" w14:textId="50F8E604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Alex Moore</w:t>
      </w:r>
    </w:p>
    <w:p w14:paraId="6060C839" w14:textId="7777777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85E11C4" w14:textId="1387AFC0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</w:rPr>
        <w:t>Fire Department &amp; Public Safety Committee:</w:t>
      </w:r>
    </w:p>
    <w:p w14:paraId="33D21F00" w14:textId="792FBD11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Bob Buckham, Chairman</w:t>
      </w:r>
    </w:p>
    <w:p w14:paraId="2368C033" w14:textId="019D7EB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Randy Dudenbostel</w:t>
      </w:r>
    </w:p>
    <w:p w14:paraId="7882EB64" w14:textId="1F6BD7A3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Danny Valleroy</w:t>
      </w:r>
    </w:p>
    <w:p w14:paraId="2E3AB66C" w14:textId="7777777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2E07C803" w14:textId="543293C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</w:rPr>
        <w:t>Personnel &amp; Insurance Committee:</w:t>
      </w:r>
    </w:p>
    <w:p w14:paraId="6E87AED3" w14:textId="110C1839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Randy Dudenbostel. Chairman</w:t>
      </w:r>
    </w:p>
    <w:p w14:paraId="53192505" w14:textId="13FFE938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James D. Maes</w:t>
      </w:r>
    </w:p>
    <w:p w14:paraId="0F65FC9E" w14:textId="0A46D298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Trenton Wagner</w:t>
      </w:r>
    </w:p>
    <w:p w14:paraId="42A0BFC9" w14:textId="7777777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9BE8DFD" w14:textId="4AD94941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</w:rPr>
        <w:t>Economic Development, Chamber &amp; Beautification Committee:</w:t>
      </w:r>
    </w:p>
    <w:p w14:paraId="756446FB" w14:textId="1436EC1C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Alex Moore, Chairman</w:t>
      </w:r>
    </w:p>
    <w:p w14:paraId="73BE96A9" w14:textId="3F70D5A2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James D. Maes</w:t>
      </w:r>
    </w:p>
    <w:p w14:paraId="028F913A" w14:textId="13F55EBE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Alderman Bob Buckham</w:t>
      </w:r>
    </w:p>
    <w:p w14:paraId="0A53628C" w14:textId="77777777" w:rsid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1597583" w14:textId="77777777" w:rsidR="004B3415" w:rsidRDefault="004B3415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</w:rPr>
        <w:t>City Attorney</w:t>
      </w:r>
      <w:r w:rsidRPr="004B3415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4E90B4B8" w14:textId="2FF53C4A" w:rsidR="004B3415" w:rsidRDefault="00233E3D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Attorney </w:t>
      </w:r>
      <w:r w:rsidR="004B3415">
        <w:rPr>
          <w:rFonts w:ascii="Times New Roman" w:eastAsia="Times New Roman" w:hAnsi="Times New Roman"/>
          <w:sz w:val="24"/>
          <w:szCs w:val="24"/>
        </w:rPr>
        <w:t>Jason Coffey</w:t>
      </w:r>
    </w:p>
    <w:p w14:paraId="11676FFE" w14:textId="77777777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5FFFFB0A" w14:textId="77777777" w:rsidR="004B3415" w:rsidRDefault="004B3415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4B3415">
        <w:rPr>
          <w:rFonts w:ascii="Times New Roman" w:eastAsia="Times New Roman" w:hAnsi="Times New Roman"/>
          <w:sz w:val="24"/>
          <w:szCs w:val="24"/>
          <w:u w:val="single"/>
        </w:rPr>
        <w:t>City Engineer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2623DF86" w14:textId="48402609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J.T. Blankinship, Inc.</w:t>
      </w:r>
    </w:p>
    <w:p w14:paraId="324396B7" w14:textId="77777777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396355AB" w14:textId="764C4872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Park &amp; Recreation Board (two-year 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term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>):</w:t>
      </w:r>
    </w:p>
    <w:p w14:paraId="753ACC62" w14:textId="5A67C1E8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Dean Meredith</w:t>
      </w:r>
    </w:p>
    <w:p w14:paraId="2520B3C2" w14:textId="672F1C24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John Reith</w:t>
      </w:r>
    </w:p>
    <w:p w14:paraId="5B64A937" w14:textId="68A79F67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Amy Hess</w:t>
      </w:r>
    </w:p>
    <w:p w14:paraId="394DF6CE" w14:textId="58508518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Cindy Welton</w:t>
      </w:r>
    </w:p>
    <w:p w14:paraId="5CFB5DDC" w14:textId="77777777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4388D218" w14:textId="678426B0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Library Board (three-year term):</w:t>
      </w:r>
    </w:p>
    <w:p w14:paraId="3165994A" w14:textId="7BF43C29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Danielle Powell</w:t>
      </w:r>
    </w:p>
    <w:p w14:paraId="2CD4BD63" w14:textId="0CEA3FC0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Carolyn Schwent</w:t>
      </w:r>
    </w:p>
    <w:p w14:paraId="35827AA4" w14:textId="473A5155" w:rsidR="004B3415" w:rsidRDefault="004B3415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Bob Owen</w:t>
      </w:r>
    </w:p>
    <w:p w14:paraId="2B230670" w14:textId="08A4440C" w:rsidR="004B3415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lastRenderedPageBreak/>
        <w:t>Chester Police &amp; Fire Commission (three-year term):</w:t>
      </w:r>
    </w:p>
    <w:p w14:paraId="0E55A7B0" w14:textId="7B3FF7BE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Rick Harrington</w:t>
      </w:r>
    </w:p>
    <w:p w14:paraId="6976BDD1" w14:textId="77777777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06AB2EBA" w14:textId="05989883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 xml:space="preserve">Police Pension Board of Trustees (two-year 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term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>):</w:t>
      </w:r>
    </w:p>
    <w:p w14:paraId="375F77C1" w14:textId="7C3419D1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Caleb Golding</w:t>
      </w:r>
    </w:p>
    <w:p w14:paraId="2FC87957" w14:textId="77777777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17D6A062" w14:textId="4ECCB8F9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Zoning Appeals Board (five-year term):</w:t>
      </w:r>
    </w:p>
    <w:p w14:paraId="383BF9A1" w14:textId="13122CC1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Darrell Crum</w:t>
      </w:r>
    </w:p>
    <w:p w14:paraId="5F185BF7" w14:textId="77777777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6F7BB644" w14:textId="53CD0FB8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Beautification/Tourism Commission (two-year term):</w:t>
      </w:r>
    </w:p>
    <w:p w14:paraId="64C4373A" w14:textId="03092E7E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Linda Schafer</w:t>
      </w:r>
    </w:p>
    <w:p w14:paraId="1F0CBC9E" w14:textId="1A19EF6A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Wendy Lochhead</w:t>
      </w:r>
    </w:p>
    <w:p w14:paraId="2A9E9966" w14:textId="6A93C368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Bob Lockhart</w:t>
      </w:r>
    </w:p>
    <w:p w14:paraId="73941DE4" w14:textId="11FBB00D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JoAnn Simmons</w:t>
      </w:r>
    </w:p>
    <w:p w14:paraId="5E0A9801" w14:textId="23D28342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Megan Berkbuegler</w:t>
      </w:r>
    </w:p>
    <w:p w14:paraId="196022CA" w14:textId="48BA8439" w:rsidR="006C27A1" w:rsidRDefault="006C27A1" w:rsidP="004B3415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Chelsie Halterman</w:t>
      </w:r>
    </w:p>
    <w:p w14:paraId="696DFB7A" w14:textId="02DA6A53" w:rsidR="006C27A1" w:rsidRDefault="006C27A1" w:rsidP="006C27A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333F8DE3" w14:textId="1C80AA4A" w:rsidR="006B327D" w:rsidRDefault="006C27A1" w:rsidP="006B327D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Mayor Eggemeyer requested to table the appointment</w:t>
      </w:r>
      <w:r w:rsidR="006B327D">
        <w:rPr>
          <w:rFonts w:ascii="Times New Roman" w:eastAsia="Times New Roman" w:hAnsi="Times New Roman"/>
          <w:sz w:val="24"/>
          <w:szCs w:val="24"/>
        </w:rPr>
        <w:t xml:space="preserve"> of the</w:t>
      </w:r>
      <w:r>
        <w:rPr>
          <w:rFonts w:ascii="Times New Roman" w:eastAsia="Times New Roman" w:hAnsi="Times New Roman"/>
          <w:sz w:val="24"/>
          <w:szCs w:val="24"/>
        </w:rPr>
        <w:t xml:space="preserve"> department heads</w:t>
      </w:r>
      <w:r w:rsidR="00B85206">
        <w:rPr>
          <w:rFonts w:ascii="Times New Roman" w:eastAsia="Times New Roman" w:hAnsi="Times New Roman"/>
          <w:sz w:val="24"/>
          <w:szCs w:val="24"/>
        </w:rPr>
        <w:t xml:space="preserve"> until the next city council meeting</w:t>
      </w:r>
      <w:r>
        <w:rPr>
          <w:rFonts w:ascii="Times New Roman" w:eastAsia="Times New Roman" w:hAnsi="Times New Roman"/>
          <w:sz w:val="24"/>
          <w:szCs w:val="24"/>
        </w:rPr>
        <w:t>.  Alderman Maes moved to approve the Fiscal Year 2026 Mayoral Appointments</w:t>
      </w:r>
      <w:r w:rsidR="006B327D">
        <w:rPr>
          <w:rFonts w:ascii="Times New Roman" w:eastAsia="Times New Roman" w:hAnsi="Times New Roman"/>
          <w:sz w:val="24"/>
          <w:szCs w:val="24"/>
        </w:rPr>
        <w:t xml:space="preserve">.  Alderman Dudenbostel seconded the motion.  </w:t>
      </w:r>
      <w:r w:rsidR="006B327D" w:rsidRPr="00FE1B88">
        <w:rPr>
          <w:rFonts w:ascii="Times New Roman" w:eastAsia="Times New Roman" w:hAnsi="Times New Roman"/>
          <w:sz w:val="24"/>
          <w:szCs w:val="24"/>
        </w:rPr>
        <w:t xml:space="preserve">UPON ROLL CALL:  Ayes:  Aldermen </w:t>
      </w:r>
      <w:r w:rsidR="006B327D">
        <w:rPr>
          <w:rFonts w:ascii="Times New Roman" w:eastAsia="Times New Roman" w:hAnsi="Times New Roman"/>
          <w:sz w:val="24"/>
          <w:szCs w:val="24"/>
        </w:rPr>
        <w:t>Berry, Moore, Bert, Valleroy, Maes</w:t>
      </w:r>
      <w:r w:rsidR="006B327D" w:rsidRPr="00FE1B88">
        <w:rPr>
          <w:rFonts w:ascii="Times New Roman" w:eastAsia="Times New Roman" w:hAnsi="Times New Roman"/>
          <w:sz w:val="24"/>
          <w:szCs w:val="24"/>
        </w:rPr>
        <w:t xml:space="preserve">, </w:t>
      </w:r>
      <w:r w:rsidR="006B327D">
        <w:rPr>
          <w:rFonts w:ascii="Times New Roman" w:eastAsia="Times New Roman" w:hAnsi="Times New Roman"/>
          <w:sz w:val="24"/>
          <w:szCs w:val="24"/>
        </w:rPr>
        <w:t>Wagner, Buckham, Dudenbostel</w:t>
      </w:r>
      <w:r w:rsidR="006B327D" w:rsidRPr="00FE1B88">
        <w:rPr>
          <w:rFonts w:ascii="Times New Roman" w:eastAsia="Times New Roman" w:hAnsi="Times New Roman"/>
          <w:sz w:val="24"/>
          <w:szCs w:val="24"/>
        </w:rPr>
        <w:t>.  Nays</w:t>
      </w:r>
      <w:r w:rsidR="006B327D">
        <w:rPr>
          <w:rFonts w:ascii="Times New Roman" w:eastAsia="Times New Roman" w:hAnsi="Times New Roman"/>
          <w:sz w:val="24"/>
          <w:szCs w:val="24"/>
        </w:rPr>
        <w:t>:</w:t>
      </w:r>
      <w:r w:rsidR="006B327D" w:rsidRPr="00FE1B88">
        <w:rPr>
          <w:rFonts w:ascii="Times New Roman" w:eastAsia="Times New Roman" w:hAnsi="Times New Roman"/>
          <w:sz w:val="24"/>
          <w:szCs w:val="24"/>
        </w:rPr>
        <w:t xml:space="preserve"> None.  Absent: </w:t>
      </w:r>
      <w:r w:rsidR="006B327D">
        <w:rPr>
          <w:rFonts w:ascii="Times New Roman" w:eastAsia="Times New Roman" w:hAnsi="Times New Roman"/>
          <w:sz w:val="24"/>
          <w:szCs w:val="24"/>
        </w:rPr>
        <w:t>None</w:t>
      </w:r>
      <w:r w:rsidR="006B327D"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28330C37" w14:textId="77777777" w:rsidR="006B327D" w:rsidRPr="006A65CC" w:rsidRDefault="006B327D" w:rsidP="006B327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4085D6B1" w14:textId="7ABE89C1" w:rsidR="006C27A1" w:rsidRPr="00E0105D" w:rsidRDefault="00E0105D" w:rsidP="006C27A1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Memorandum of Understanding – Randolph County Health Department:</w:t>
      </w:r>
    </w:p>
    <w:p w14:paraId="3800FF8C" w14:textId="77777777" w:rsidR="00026291" w:rsidRPr="00026291" w:rsidRDefault="00026291" w:rsidP="00C3353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38A9904" w14:textId="4B097C9A" w:rsidR="00AA0E2A" w:rsidRDefault="009D26D9" w:rsidP="009A130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Mayor Eggemeyer presented a memorandum of understanding between the city of Chester and the Randolph County Health Department to provide employees and their immediate families </w:t>
      </w:r>
      <w:r w:rsidR="00FF54BE">
        <w:rPr>
          <w:rFonts w:ascii="Times New Roman" w:eastAsia="Times New Roman" w:hAnsi="Times New Roman"/>
          <w:sz w:val="24"/>
          <w:szCs w:val="24"/>
        </w:rPr>
        <w:t>with prophylaxis or vaccinations in the event of a public health emergency</w:t>
      </w:r>
      <w:r w:rsidR="00C65D44">
        <w:rPr>
          <w:rFonts w:ascii="Times New Roman" w:eastAsia="Times New Roman" w:hAnsi="Times New Roman"/>
          <w:sz w:val="24"/>
          <w:szCs w:val="24"/>
        </w:rPr>
        <w:t>.</w:t>
      </w:r>
      <w:r w:rsidR="007A2CAB">
        <w:rPr>
          <w:rFonts w:ascii="Times New Roman" w:eastAsia="Times New Roman" w:hAnsi="Times New Roman"/>
          <w:sz w:val="24"/>
          <w:szCs w:val="24"/>
        </w:rPr>
        <w:t xml:space="preserve">  </w:t>
      </w:r>
      <w:r w:rsidR="00FF54BE">
        <w:rPr>
          <w:rFonts w:ascii="Times New Roman" w:eastAsia="Times New Roman" w:hAnsi="Times New Roman"/>
          <w:sz w:val="24"/>
          <w:szCs w:val="24"/>
        </w:rPr>
        <w:t xml:space="preserve">Alderman Valleroy’s motion was seconded by </w:t>
      </w:r>
      <w:r w:rsidR="00E43F05">
        <w:rPr>
          <w:rFonts w:ascii="Times New Roman" w:eastAsia="Times New Roman" w:hAnsi="Times New Roman"/>
          <w:sz w:val="24"/>
          <w:szCs w:val="24"/>
        </w:rPr>
        <w:t>Alderman</w:t>
      </w:r>
      <w:r w:rsidR="007C1394">
        <w:rPr>
          <w:rFonts w:ascii="Times New Roman" w:eastAsia="Times New Roman" w:hAnsi="Times New Roman"/>
          <w:sz w:val="24"/>
          <w:szCs w:val="24"/>
        </w:rPr>
        <w:t xml:space="preserve"> </w:t>
      </w:r>
      <w:r w:rsidR="00A851FA">
        <w:rPr>
          <w:rFonts w:ascii="Times New Roman" w:eastAsia="Times New Roman" w:hAnsi="Times New Roman"/>
          <w:sz w:val="24"/>
          <w:szCs w:val="24"/>
        </w:rPr>
        <w:t>Dudenbostel</w:t>
      </w:r>
      <w:r w:rsidR="007A2CAB">
        <w:rPr>
          <w:rFonts w:ascii="Times New Roman" w:eastAsia="Times New Roman" w:hAnsi="Times New Roman"/>
          <w:sz w:val="24"/>
          <w:szCs w:val="24"/>
        </w:rPr>
        <w:t>.</w:t>
      </w:r>
      <w:r w:rsidR="009A1309">
        <w:rPr>
          <w:rFonts w:ascii="Times New Roman" w:eastAsia="Times New Roman" w:hAnsi="Times New Roman"/>
          <w:sz w:val="24"/>
          <w:szCs w:val="24"/>
        </w:rPr>
        <w:t xml:space="preserve">  </w:t>
      </w:r>
      <w:bookmarkStart w:id="3" w:name="_Hlk166046013"/>
      <w:r w:rsidR="009A1309" w:rsidRPr="00FE1B88">
        <w:rPr>
          <w:rFonts w:ascii="Times New Roman" w:eastAsia="Times New Roman" w:hAnsi="Times New Roman"/>
          <w:sz w:val="24"/>
          <w:szCs w:val="24"/>
        </w:rPr>
        <w:t>UPON ROLL CALL:  Ayes:  Aldermen</w:t>
      </w:r>
      <w:r w:rsidR="009A1309">
        <w:rPr>
          <w:rFonts w:ascii="Times New Roman" w:eastAsia="Times New Roman" w:hAnsi="Times New Roman"/>
          <w:sz w:val="24"/>
          <w:szCs w:val="24"/>
        </w:rPr>
        <w:t xml:space="preserve"> Berry,</w:t>
      </w:r>
      <w:r w:rsidR="00EB40EB">
        <w:rPr>
          <w:rFonts w:ascii="Times New Roman" w:eastAsia="Times New Roman" w:hAnsi="Times New Roman"/>
          <w:sz w:val="24"/>
          <w:szCs w:val="24"/>
        </w:rPr>
        <w:t xml:space="preserve"> </w:t>
      </w:r>
      <w:r w:rsidR="00FF54BE">
        <w:rPr>
          <w:rFonts w:ascii="Times New Roman" w:eastAsia="Times New Roman" w:hAnsi="Times New Roman"/>
          <w:sz w:val="24"/>
          <w:szCs w:val="24"/>
        </w:rPr>
        <w:t>Bert</w:t>
      </w:r>
      <w:r w:rsidR="00EB40EB">
        <w:rPr>
          <w:rFonts w:ascii="Times New Roman" w:eastAsia="Times New Roman" w:hAnsi="Times New Roman"/>
          <w:sz w:val="24"/>
          <w:szCs w:val="24"/>
        </w:rPr>
        <w:t>,</w:t>
      </w:r>
      <w:r w:rsidR="009A1309">
        <w:rPr>
          <w:rFonts w:ascii="Times New Roman" w:eastAsia="Times New Roman" w:hAnsi="Times New Roman"/>
          <w:sz w:val="24"/>
          <w:szCs w:val="24"/>
        </w:rPr>
        <w:t xml:space="preserve"> Valleroy</w:t>
      </w:r>
      <w:r w:rsidR="009A1309" w:rsidRPr="00FE1B88">
        <w:rPr>
          <w:rFonts w:ascii="Times New Roman" w:eastAsia="Times New Roman" w:hAnsi="Times New Roman"/>
          <w:sz w:val="24"/>
          <w:szCs w:val="24"/>
        </w:rPr>
        <w:t>,</w:t>
      </w:r>
      <w:r w:rsidR="00A851FA">
        <w:rPr>
          <w:rFonts w:ascii="Times New Roman" w:eastAsia="Times New Roman" w:hAnsi="Times New Roman"/>
          <w:sz w:val="24"/>
          <w:szCs w:val="24"/>
        </w:rPr>
        <w:t xml:space="preserve"> Moore,</w:t>
      </w:r>
      <w:r w:rsidR="006830B1">
        <w:rPr>
          <w:rFonts w:ascii="Times New Roman" w:eastAsia="Times New Roman" w:hAnsi="Times New Roman"/>
          <w:sz w:val="24"/>
          <w:szCs w:val="24"/>
        </w:rPr>
        <w:t xml:space="preserve"> Maes,</w:t>
      </w:r>
      <w:r w:rsidR="008C2D58">
        <w:rPr>
          <w:rFonts w:ascii="Times New Roman" w:eastAsia="Times New Roman" w:hAnsi="Times New Roman"/>
          <w:sz w:val="24"/>
          <w:szCs w:val="24"/>
        </w:rPr>
        <w:t xml:space="preserve"> Buckham,</w:t>
      </w:r>
      <w:r w:rsidR="006830B1">
        <w:rPr>
          <w:rFonts w:ascii="Times New Roman" w:eastAsia="Times New Roman" w:hAnsi="Times New Roman"/>
          <w:sz w:val="24"/>
          <w:szCs w:val="24"/>
        </w:rPr>
        <w:t xml:space="preserve"> Dudenbostel,</w:t>
      </w:r>
      <w:r w:rsidR="009A1309" w:rsidRPr="00FE1B88">
        <w:rPr>
          <w:rFonts w:ascii="Times New Roman" w:eastAsia="Times New Roman" w:hAnsi="Times New Roman"/>
          <w:sz w:val="24"/>
          <w:szCs w:val="24"/>
        </w:rPr>
        <w:t xml:space="preserve"> </w:t>
      </w:r>
      <w:r w:rsidR="00FF54BE">
        <w:rPr>
          <w:rFonts w:ascii="Times New Roman" w:eastAsia="Times New Roman" w:hAnsi="Times New Roman"/>
          <w:sz w:val="24"/>
          <w:szCs w:val="24"/>
        </w:rPr>
        <w:t>Wagner</w:t>
      </w:r>
      <w:r w:rsidR="009A1309" w:rsidRPr="00FE1B88">
        <w:rPr>
          <w:rFonts w:ascii="Times New Roman" w:eastAsia="Times New Roman" w:hAnsi="Times New Roman"/>
          <w:sz w:val="24"/>
          <w:szCs w:val="24"/>
        </w:rPr>
        <w:t>.  Nays: None.  Absent:</w:t>
      </w:r>
      <w:r w:rsidR="006830B1">
        <w:rPr>
          <w:rFonts w:ascii="Times New Roman" w:eastAsia="Times New Roman" w:hAnsi="Times New Roman"/>
          <w:sz w:val="24"/>
          <w:szCs w:val="24"/>
        </w:rPr>
        <w:t xml:space="preserve"> </w:t>
      </w:r>
      <w:r w:rsidR="00A851FA">
        <w:rPr>
          <w:rFonts w:ascii="Times New Roman" w:eastAsia="Times New Roman" w:hAnsi="Times New Roman"/>
          <w:sz w:val="24"/>
          <w:szCs w:val="24"/>
        </w:rPr>
        <w:t>None</w:t>
      </w:r>
      <w:r w:rsidR="00CF5652">
        <w:rPr>
          <w:rFonts w:ascii="Times New Roman" w:eastAsia="Times New Roman" w:hAnsi="Times New Roman"/>
          <w:sz w:val="24"/>
          <w:szCs w:val="24"/>
        </w:rPr>
        <w:t>.</w:t>
      </w:r>
      <w:r w:rsidR="00561F72">
        <w:rPr>
          <w:rFonts w:ascii="Times New Roman" w:eastAsia="Times New Roman" w:hAnsi="Times New Roman"/>
          <w:sz w:val="24"/>
          <w:szCs w:val="24"/>
        </w:rPr>
        <w:t xml:space="preserve"> </w:t>
      </w:r>
      <w:r w:rsidR="00EB2281">
        <w:rPr>
          <w:rFonts w:ascii="Times New Roman" w:eastAsia="Times New Roman" w:hAnsi="Times New Roman"/>
          <w:sz w:val="24"/>
          <w:szCs w:val="24"/>
        </w:rPr>
        <w:t xml:space="preserve"> </w:t>
      </w:r>
      <w:r w:rsidR="009A1309" w:rsidRPr="00FE1B88">
        <w:rPr>
          <w:rFonts w:ascii="Times New Roman" w:eastAsia="Times New Roman" w:hAnsi="Times New Roman"/>
          <w:sz w:val="24"/>
          <w:szCs w:val="24"/>
        </w:rPr>
        <w:t>Motion carried.</w:t>
      </w:r>
    </w:p>
    <w:p w14:paraId="452315BF" w14:textId="77777777" w:rsidR="00D66B76" w:rsidRDefault="00D66B76" w:rsidP="00DC16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E06119B" w14:textId="57C938C8" w:rsidR="00D66B76" w:rsidRDefault="000411BE" w:rsidP="00267E2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u w:val="single"/>
        </w:rPr>
        <w:t>Water Department – Menard Pump House</w:t>
      </w:r>
      <w:r w:rsidR="00D66B76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79DE639D" w14:textId="77777777" w:rsidR="00D66B76" w:rsidRDefault="00D66B76" w:rsidP="00267E2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63A0650F" w14:textId="7FDC79AD" w:rsidR="00E90035" w:rsidRDefault="008526E7" w:rsidP="00E9003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Mayor Eggemeyer presented a quote from Red Dot Construction and Equipment Rentals, Inc. for labor and materials to install two concrete pump base pads in the Menard Pump House for $23,066.00</w:t>
      </w:r>
      <w:r w:rsidR="009B0442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 Mayor Eggemeyer noted Superintendent Crow will replace the back</w:t>
      </w:r>
      <w:r w:rsidR="007C11C4">
        <w:rPr>
          <w:rFonts w:ascii="Times New Roman" w:eastAsia="Times New Roman" w:hAnsi="Times New Roman"/>
          <w:sz w:val="24"/>
          <w:szCs w:val="24"/>
        </w:rPr>
        <w:t>flush</w:t>
      </w:r>
      <w:r>
        <w:rPr>
          <w:rFonts w:ascii="Times New Roman" w:eastAsia="Times New Roman" w:hAnsi="Times New Roman"/>
          <w:sz w:val="24"/>
          <w:szCs w:val="24"/>
        </w:rPr>
        <w:t xml:space="preserve"> valves</w:t>
      </w:r>
      <w:r w:rsidR="00F030B3">
        <w:rPr>
          <w:rFonts w:ascii="Times New Roman" w:eastAsia="Times New Roman" w:hAnsi="Times New Roman"/>
          <w:sz w:val="24"/>
          <w:szCs w:val="24"/>
        </w:rPr>
        <w:t xml:space="preserve"> in the pump house.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B0442">
        <w:rPr>
          <w:rFonts w:ascii="Times New Roman" w:eastAsia="Times New Roman" w:hAnsi="Times New Roman"/>
          <w:sz w:val="24"/>
          <w:szCs w:val="24"/>
        </w:rPr>
        <w:t xml:space="preserve"> </w:t>
      </w:r>
      <w:r w:rsidR="00415440">
        <w:rPr>
          <w:rFonts w:ascii="Times New Roman" w:eastAsia="Times New Roman" w:hAnsi="Times New Roman"/>
          <w:sz w:val="24"/>
          <w:szCs w:val="24"/>
        </w:rPr>
        <w:t>Alder</w:t>
      </w:r>
      <w:r w:rsidR="00F030B3">
        <w:rPr>
          <w:rFonts w:ascii="Times New Roman" w:eastAsia="Times New Roman" w:hAnsi="Times New Roman"/>
          <w:sz w:val="24"/>
          <w:szCs w:val="24"/>
        </w:rPr>
        <w:t>man Maes moved to approve the renovations to the Menard Pump House for $23,066.00.  Alderman Buckham</w:t>
      </w:r>
      <w:r w:rsidR="00415440">
        <w:rPr>
          <w:rFonts w:ascii="Times New Roman" w:eastAsia="Times New Roman" w:hAnsi="Times New Roman"/>
          <w:sz w:val="24"/>
          <w:szCs w:val="24"/>
        </w:rPr>
        <w:t xml:space="preserve"> seconded the motion.   </w:t>
      </w:r>
      <w:r w:rsidR="00E90035" w:rsidRPr="00FE1B88">
        <w:rPr>
          <w:rFonts w:ascii="Times New Roman" w:eastAsia="Times New Roman" w:hAnsi="Times New Roman"/>
          <w:sz w:val="24"/>
          <w:szCs w:val="24"/>
        </w:rPr>
        <w:t>UPON ROLL CALL:  Ayes:  Aldermen</w:t>
      </w:r>
      <w:r w:rsidR="00E90035">
        <w:rPr>
          <w:rFonts w:ascii="Times New Roman" w:eastAsia="Times New Roman" w:hAnsi="Times New Roman"/>
          <w:sz w:val="24"/>
          <w:szCs w:val="24"/>
        </w:rPr>
        <w:t xml:space="preserve"> Berry, Valleroy</w:t>
      </w:r>
      <w:r w:rsidR="00E90035" w:rsidRPr="00FE1B88">
        <w:rPr>
          <w:rFonts w:ascii="Times New Roman" w:eastAsia="Times New Roman" w:hAnsi="Times New Roman"/>
          <w:sz w:val="24"/>
          <w:szCs w:val="24"/>
        </w:rPr>
        <w:t>,</w:t>
      </w:r>
      <w:r w:rsidR="00E90035">
        <w:rPr>
          <w:rFonts w:ascii="Times New Roman" w:eastAsia="Times New Roman" w:hAnsi="Times New Roman"/>
          <w:sz w:val="24"/>
          <w:szCs w:val="24"/>
        </w:rPr>
        <w:t xml:space="preserve"> Maes, </w:t>
      </w:r>
      <w:r w:rsidR="009B0442">
        <w:rPr>
          <w:rFonts w:ascii="Times New Roman" w:eastAsia="Times New Roman" w:hAnsi="Times New Roman"/>
          <w:sz w:val="24"/>
          <w:szCs w:val="24"/>
        </w:rPr>
        <w:t xml:space="preserve">Moore, </w:t>
      </w:r>
      <w:r w:rsidR="000411BE">
        <w:rPr>
          <w:rFonts w:ascii="Times New Roman" w:eastAsia="Times New Roman" w:hAnsi="Times New Roman"/>
          <w:sz w:val="24"/>
          <w:szCs w:val="24"/>
        </w:rPr>
        <w:t>Bert</w:t>
      </w:r>
      <w:r w:rsidR="00E90035">
        <w:rPr>
          <w:rFonts w:ascii="Times New Roman" w:eastAsia="Times New Roman" w:hAnsi="Times New Roman"/>
          <w:sz w:val="24"/>
          <w:szCs w:val="24"/>
        </w:rPr>
        <w:t>, Buckham, Dudenbostel,</w:t>
      </w:r>
      <w:r w:rsidR="00E90035" w:rsidRPr="00FE1B88">
        <w:rPr>
          <w:rFonts w:ascii="Times New Roman" w:eastAsia="Times New Roman" w:hAnsi="Times New Roman"/>
          <w:sz w:val="24"/>
          <w:szCs w:val="24"/>
        </w:rPr>
        <w:t xml:space="preserve"> </w:t>
      </w:r>
      <w:r w:rsidR="000411BE">
        <w:rPr>
          <w:rFonts w:ascii="Times New Roman" w:eastAsia="Times New Roman" w:hAnsi="Times New Roman"/>
          <w:sz w:val="24"/>
          <w:szCs w:val="24"/>
        </w:rPr>
        <w:t>Wagner</w:t>
      </w:r>
      <w:r w:rsidR="00E90035" w:rsidRPr="00FE1B88">
        <w:rPr>
          <w:rFonts w:ascii="Times New Roman" w:eastAsia="Times New Roman" w:hAnsi="Times New Roman"/>
          <w:sz w:val="24"/>
          <w:szCs w:val="24"/>
        </w:rPr>
        <w:t>.  Nays: None.  Absent:</w:t>
      </w:r>
      <w:r w:rsidR="00E90035">
        <w:rPr>
          <w:rFonts w:ascii="Times New Roman" w:eastAsia="Times New Roman" w:hAnsi="Times New Roman"/>
          <w:sz w:val="24"/>
          <w:szCs w:val="24"/>
        </w:rPr>
        <w:t xml:space="preserve"> </w:t>
      </w:r>
      <w:r w:rsidR="009B0442">
        <w:rPr>
          <w:rFonts w:ascii="Times New Roman" w:eastAsia="Times New Roman" w:hAnsi="Times New Roman"/>
          <w:sz w:val="24"/>
          <w:szCs w:val="24"/>
        </w:rPr>
        <w:t>None</w:t>
      </w:r>
      <w:r w:rsidR="00E90035">
        <w:rPr>
          <w:rFonts w:ascii="Times New Roman" w:eastAsia="Times New Roman" w:hAnsi="Times New Roman"/>
          <w:sz w:val="24"/>
          <w:szCs w:val="24"/>
        </w:rPr>
        <w:t xml:space="preserve">.  </w:t>
      </w:r>
      <w:r w:rsidR="00E90035" w:rsidRPr="00FE1B88">
        <w:rPr>
          <w:rFonts w:ascii="Times New Roman" w:eastAsia="Times New Roman" w:hAnsi="Times New Roman"/>
          <w:sz w:val="24"/>
          <w:szCs w:val="24"/>
        </w:rPr>
        <w:t>Motion carried.</w:t>
      </w:r>
    </w:p>
    <w:p w14:paraId="685CAA7A" w14:textId="541AA8E5" w:rsidR="00267E2C" w:rsidRPr="00267E2C" w:rsidRDefault="00E90035" w:rsidP="007B6FF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bookmarkEnd w:id="2"/>
    <w:bookmarkEnd w:id="3"/>
    <w:p w14:paraId="4604ED4D" w14:textId="77777777" w:rsidR="00FE1B88" w:rsidRPr="00FE1B88" w:rsidRDefault="00FE1B88" w:rsidP="0087796D">
      <w:pPr>
        <w:keepNext/>
        <w:numPr>
          <w:ilvl w:val="0"/>
          <w:numId w:val="6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FE1B8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ADJOURNMENT</w:t>
      </w:r>
    </w:p>
    <w:p w14:paraId="46107ACA" w14:textId="77777777" w:rsidR="00FE1B88" w:rsidRPr="00FE1B88" w:rsidRDefault="00FE1B88" w:rsidP="00FE1B88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1436CBB" w14:textId="184CA524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 xml:space="preserve">At </w:t>
      </w:r>
      <w:r w:rsidR="000620BD">
        <w:rPr>
          <w:rFonts w:ascii="Times New Roman" w:eastAsia="Times New Roman" w:hAnsi="Times New Roman"/>
          <w:sz w:val="24"/>
          <w:szCs w:val="24"/>
        </w:rPr>
        <w:t>6</w:t>
      </w:r>
      <w:r w:rsidRPr="00FE1B88">
        <w:rPr>
          <w:rFonts w:ascii="Times New Roman" w:eastAsia="Times New Roman" w:hAnsi="Times New Roman"/>
          <w:sz w:val="24"/>
          <w:szCs w:val="24"/>
        </w:rPr>
        <w:t>:</w:t>
      </w:r>
      <w:r w:rsidR="00E93DA3">
        <w:rPr>
          <w:rFonts w:ascii="Times New Roman" w:eastAsia="Times New Roman" w:hAnsi="Times New Roman"/>
          <w:sz w:val="24"/>
          <w:szCs w:val="24"/>
        </w:rPr>
        <w:t>2</w:t>
      </w:r>
      <w:r w:rsidR="007D4D8A">
        <w:rPr>
          <w:rFonts w:ascii="Times New Roman" w:eastAsia="Times New Roman" w:hAnsi="Times New Roman"/>
          <w:sz w:val="24"/>
          <w:szCs w:val="24"/>
        </w:rPr>
        <w:t>2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p.m., Alderman </w:t>
      </w:r>
      <w:r w:rsidR="00E607B6">
        <w:rPr>
          <w:rFonts w:ascii="Times New Roman" w:eastAsia="Times New Roman" w:hAnsi="Times New Roman"/>
          <w:sz w:val="24"/>
          <w:szCs w:val="24"/>
        </w:rPr>
        <w:t>Maes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moved to adjourn the meeting.  Alderman</w:t>
      </w:r>
      <w:r w:rsidR="00C72212">
        <w:rPr>
          <w:rFonts w:ascii="Times New Roman" w:eastAsia="Times New Roman" w:hAnsi="Times New Roman"/>
          <w:sz w:val="24"/>
          <w:szCs w:val="24"/>
        </w:rPr>
        <w:t xml:space="preserve"> Ber</w:t>
      </w:r>
      <w:r w:rsidR="00DC1662">
        <w:rPr>
          <w:rFonts w:ascii="Times New Roman" w:eastAsia="Times New Roman" w:hAnsi="Times New Roman"/>
          <w:sz w:val="24"/>
          <w:szCs w:val="24"/>
        </w:rPr>
        <w:t>t</w:t>
      </w:r>
      <w:r w:rsidR="00117BB8">
        <w:rPr>
          <w:rFonts w:ascii="Times New Roman" w:eastAsia="Times New Roman" w:hAnsi="Times New Roman"/>
          <w:sz w:val="24"/>
          <w:szCs w:val="24"/>
        </w:rPr>
        <w:t xml:space="preserve"> </w:t>
      </w:r>
      <w:r w:rsidRPr="00FE1B88">
        <w:rPr>
          <w:rFonts w:ascii="Times New Roman" w:eastAsia="Times New Roman" w:hAnsi="Times New Roman"/>
          <w:sz w:val="24"/>
          <w:szCs w:val="24"/>
        </w:rPr>
        <w:t>seconded the motion.  VOTE:  Ayes:  Aldermen</w:t>
      </w:r>
      <w:r w:rsidR="009B559D">
        <w:rPr>
          <w:rFonts w:ascii="Times New Roman" w:eastAsia="Times New Roman" w:hAnsi="Times New Roman"/>
          <w:sz w:val="24"/>
          <w:szCs w:val="24"/>
        </w:rPr>
        <w:t xml:space="preserve"> Maes,</w:t>
      </w:r>
      <w:r w:rsidR="00FD5AA8">
        <w:rPr>
          <w:rFonts w:ascii="Times New Roman" w:eastAsia="Times New Roman" w:hAnsi="Times New Roman"/>
          <w:sz w:val="24"/>
          <w:szCs w:val="24"/>
        </w:rPr>
        <w:t xml:space="preserve"> </w:t>
      </w:r>
      <w:r w:rsidR="00461264">
        <w:rPr>
          <w:rFonts w:ascii="Times New Roman" w:eastAsia="Times New Roman" w:hAnsi="Times New Roman"/>
          <w:sz w:val="24"/>
          <w:szCs w:val="24"/>
        </w:rPr>
        <w:t>Berry</w:t>
      </w:r>
      <w:r w:rsidR="00FD5AA8">
        <w:rPr>
          <w:rFonts w:ascii="Times New Roman" w:eastAsia="Times New Roman" w:hAnsi="Times New Roman"/>
          <w:sz w:val="24"/>
          <w:szCs w:val="24"/>
        </w:rPr>
        <w:t>,</w:t>
      </w:r>
      <w:r w:rsidR="00E93DA3">
        <w:rPr>
          <w:rFonts w:ascii="Times New Roman" w:eastAsia="Times New Roman" w:hAnsi="Times New Roman"/>
          <w:sz w:val="24"/>
          <w:szCs w:val="24"/>
        </w:rPr>
        <w:t xml:space="preserve"> Moore,</w:t>
      </w:r>
      <w:r w:rsidR="00821D2F">
        <w:rPr>
          <w:rFonts w:ascii="Times New Roman" w:eastAsia="Times New Roman" w:hAnsi="Times New Roman"/>
          <w:sz w:val="24"/>
          <w:szCs w:val="24"/>
        </w:rPr>
        <w:t xml:space="preserve"> </w:t>
      </w:r>
      <w:r w:rsidR="00DC1662">
        <w:rPr>
          <w:rFonts w:ascii="Times New Roman" w:eastAsia="Times New Roman" w:hAnsi="Times New Roman"/>
          <w:sz w:val="24"/>
          <w:szCs w:val="24"/>
        </w:rPr>
        <w:t>Bert</w:t>
      </w:r>
      <w:r w:rsidR="00821D2F">
        <w:rPr>
          <w:rFonts w:ascii="Times New Roman" w:eastAsia="Times New Roman" w:hAnsi="Times New Roman"/>
          <w:sz w:val="24"/>
          <w:szCs w:val="24"/>
        </w:rPr>
        <w:t>,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 </w:t>
      </w:r>
      <w:r w:rsidR="00DC1662">
        <w:rPr>
          <w:rFonts w:ascii="Times New Roman" w:eastAsia="Times New Roman" w:hAnsi="Times New Roman"/>
          <w:sz w:val="24"/>
          <w:szCs w:val="24"/>
        </w:rPr>
        <w:t>Wagner</w:t>
      </w:r>
      <w:r w:rsidR="003757CA">
        <w:rPr>
          <w:rFonts w:ascii="Times New Roman" w:eastAsia="Times New Roman" w:hAnsi="Times New Roman"/>
          <w:sz w:val="24"/>
          <w:szCs w:val="24"/>
        </w:rPr>
        <w:t>,</w:t>
      </w:r>
      <w:r w:rsidR="00D0282F">
        <w:rPr>
          <w:rFonts w:ascii="Times New Roman" w:eastAsia="Times New Roman" w:hAnsi="Times New Roman"/>
          <w:sz w:val="24"/>
          <w:szCs w:val="24"/>
        </w:rPr>
        <w:t xml:space="preserve"> Buckham</w:t>
      </w:r>
      <w:r w:rsidR="0018306A">
        <w:rPr>
          <w:rFonts w:ascii="Times New Roman" w:eastAsia="Times New Roman" w:hAnsi="Times New Roman"/>
          <w:sz w:val="24"/>
          <w:szCs w:val="24"/>
        </w:rPr>
        <w:t>, Dudenbostel,</w:t>
      </w:r>
      <w:r w:rsidR="003757CA">
        <w:rPr>
          <w:rFonts w:ascii="Times New Roman" w:eastAsia="Times New Roman" w:hAnsi="Times New Roman"/>
          <w:sz w:val="24"/>
          <w:szCs w:val="24"/>
        </w:rPr>
        <w:t xml:space="preserve"> Valleroy</w:t>
      </w:r>
      <w:r w:rsidRPr="00FE1B88">
        <w:rPr>
          <w:rFonts w:ascii="Times New Roman" w:eastAsia="Times New Roman" w:hAnsi="Times New Roman"/>
          <w:sz w:val="24"/>
          <w:szCs w:val="24"/>
        </w:rPr>
        <w:t xml:space="preserve">.  Nays: None.  Absent: </w:t>
      </w:r>
      <w:r w:rsidR="00E93DA3">
        <w:rPr>
          <w:rFonts w:ascii="Times New Roman" w:eastAsia="Times New Roman" w:hAnsi="Times New Roman"/>
          <w:sz w:val="24"/>
          <w:szCs w:val="24"/>
        </w:rPr>
        <w:t>None</w:t>
      </w:r>
      <w:r w:rsidRPr="00FE1B88">
        <w:rPr>
          <w:rFonts w:ascii="Times New Roman" w:eastAsia="Times New Roman" w:hAnsi="Times New Roman"/>
          <w:sz w:val="24"/>
          <w:szCs w:val="24"/>
        </w:rPr>
        <w:t>.  Motion carried.</w:t>
      </w:r>
    </w:p>
    <w:p w14:paraId="12AEF124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C65B630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450B390D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  <w:t>_______________________________________</w:t>
      </w:r>
    </w:p>
    <w:p w14:paraId="5A986F34" w14:textId="35624778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Pr="00FE1B88">
        <w:rPr>
          <w:rFonts w:ascii="Times New Roman" w:eastAsia="Times New Roman" w:hAnsi="Times New Roman"/>
          <w:sz w:val="24"/>
          <w:szCs w:val="24"/>
        </w:rPr>
        <w:tab/>
      </w:r>
      <w:r w:rsidR="000411BE">
        <w:rPr>
          <w:rFonts w:ascii="Times New Roman" w:eastAsia="Times New Roman" w:hAnsi="Times New Roman"/>
          <w:sz w:val="24"/>
          <w:szCs w:val="24"/>
        </w:rPr>
        <w:t>JOE EGGEMEYER</w:t>
      </w:r>
      <w:r w:rsidRPr="00FE1B88">
        <w:rPr>
          <w:rFonts w:ascii="Times New Roman" w:eastAsia="Times New Roman" w:hAnsi="Times New Roman"/>
          <w:sz w:val="24"/>
          <w:szCs w:val="24"/>
        </w:rPr>
        <w:t>, MAYOR</w:t>
      </w:r>
    </w:p>
    <w:p w14:paraId="24EF02AC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00463FBA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220781BD" w14:textId="77777777" w:rsidR="00FE1B88" w:rsidRPr="00FE1B88" w:rsidRDefault="00FE1B88" w:rsidP="00FE1B8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FE1B88">
        <w:rPr>
          <w:rFonts w:ascii="Times New Roman" w:eastAsia="Times New Roman" w:hAnsi="Times New Roman"/>
          <w:sz w:val="24"/>
          <w:szCs w:val="24"/>
        </w:rPr>
        <w:t>________________________________________</w:t>
      </w:r>
    </w:p>
    <w:p w14:paraId="1508E7DC" w14:textId="77777777" w:rsidR="00BF2442" w:rsidRDefault="00031CB8" w:rsidP="0017000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BETHANY BERNER</w:t>
      </w:r>
      <w:r w:rsidR="00FE1B88" w:rsidRPr="00FE1B88">
        <w:rPr>
          <w:rFonts w:ascii="Times New Roman" w:eastAsia="Times New Roman" w:hAnsi="Times New Roman"/>
          <w:sz w:val="24"/>
          <w:szCs w:val="24"/>
        </w:rPr>
        <w:t>,</w:t>
      </w:r>
      <w:r w:rsidR="008336C7">
        <w:rPr>
          <w:rFonts w:ascii="Times New Roman" w:eastAsia="Times New Roman" w:hAnsi="Times New Roman"/>
          <w:sz w:val="24"/>
          <w:szCs w:val="24"/>
        </w:rPr>
        <w:t xml:space="preserve"> </w:t>
      </w:r>
      <w:r w:rsidR="00FE1B88" w:rsidRPr="00FE1B88">
        <w:rPr>
          <w:rFonts w:ascii="Times New Roman" w:eastAsia="Times New Roman" w:hAnsi="Times New Roman"/>
          <w:sz w:val="24"/>
          <w:szCs w:val="24"/>
        </w:rPr>
        <w:t>CITY CLERK</w:t>
      </w:r>
    </w:p>
    <w:p w14:paraId="532147F7" w14:textId="77777777" w:rsidR="00137A66" w:rsidRDefault="00137A66" w:rsidP="0017000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4BEC203" w14:textId="5E34B0DD" w:rsidR="00137A66" w:rsidRPr="00170000" w:rsidRDefault="00137A66" w:rsidP="00137A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137A66" w:rsidRPr="00170000" w:rsidSect="007D737B">
      <w:pgSz w:w="12240" w:h="20160" w:code="5"/>
      <w:pgMar w:top="1152" w:right="1152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1E6E" w14:textId="77777777" w:rsidR="008E4855" w:rsidRDefault="008E4855" w:rsidP="001745A4">
      <w:pPr>
        <w:spacing w:after="0" w:line="240" w:lineRule="auto"/>
      </w:pPr>
      <w:r>
        <w:separator/>
      </w:r>
    </w:p>
  </w:endnote>
  <w:endnote w:type="continuationSeparator" w:id="0">
    <w:p w14:paraId="27106403" w14:textId="77777777" w:rsidR="008E4855" w:rsidRDefault="008E4855" w:rsidP="0017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8B0A3" w14:textId="77777777" w:rsidR="008E4855" w:rsidRDefault="008E4855" w:rsidP="001745A4">
      <w:pPr>
        <w:spacing w:after="0" w:line="240" w:lineRule="auto"/>
      </w:pPr>
      <w:r>
        <w:separator/>
      </w:r>
    </w:p>
  </w:footnote>
  <w:footnote w:type="continuationSeparator" w:id="0">
    <w:p w14:paraId="38A9FA73" w14:textId="77777777" w:rsidR="008E4855" w:rsidRDefault="008E4855" w:rsidP="00174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081"/>
    <w:multiLevelType w:val="hybridMultilevel"/>
    <w:tmpl w:val="4D02B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F7EA2"/>
    <w:multiLevelType w:val="hybridMultilevel"/>
    <w:tmpl w:val="DCBA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72787"/>
    <w:multiLevelType w:val="hybridMultilevel"/>
    <w:tmpl w:val="62FCF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C591D"/>
    <w:multiLevelType w:val="hybridMultilevel"/>
    <w:tmpl w:val="3AC05E54"/>
    <w:lvl w:ilvl="0" w:tplc="55B80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DC0"/>
    <w:multiLevelType w:val="hybridMultilevel"/>
    <w:tmpl w:val="999A43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EF453B"/>
    <w:multiLevelType w:val="hybridMultilevel"/>
    <w:tmpl w:val="54CA41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B221F3"/>
    <w:multiLevelType w:val="hybridMultilevel"/>
    <w:tmpl w:val="278EDF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B87B76"/>
    <w:multiLevelType w:val="hybridMultilevel"/>
    <w:tmpl w:val="40E28D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500A09"/>
    <w:multiLevelType w:val="hybridMultilevel"/>
    <w:tmpl w:val="83EC8202"/>
    <w:lvl w:ilvl="0" w:tplc="B7001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0D4BCC"/>
    <w:multiLevelType w:val="hybridMultilevel"/>
    <w:tmpl w:val="3A0A0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839BE"/>
    <w:multiLevelType w:val="hybridMultilevel"/>
    <w:tmpl w:val="D6701D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3650E"/>
    <w:multiLevelType w:val="hybridMultilevel"/>
    <w:tmpl w:val="33104C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B3F6B"/>
    <w:multiLevelType w:val="hybridMultilevel"/>
    <w:tmpl w:val="FB28EAFA"/>
    <w:lvl w:ilvl="0" w:tplc="BD8AE82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8B465F2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 w:tplc="4AD2C9C6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8A20A05"/>
    <w:multiLevelType w:val="hybridMultilevel"/>
    <w:tmpl w:val="1638C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68378D"/>
    <w:multiLevelType w:val="hybridMultilevel"/>
    <w:tmpl w:val="B1046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0A6E30"/>
    <w:multiLevelType w:val="hybridMultilevel"/>
    <w:tmpl w:val="D758E2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A261AB"/>
    <w:multiLevelType w:val="hybridMultilevel"/>
    <w:tmpl w:val="9DF8DEDA"/>
    <w:lvl w:ilvl="0" w:tplc="C99C03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B1869"/>
    <w:multiLevelType w:val="multilevel"/>
    <w:tmpl w:val="3F70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7944213">
    <w:abstractNumId w:val="12"/>
  </w:num>
  <w:num w:numId="2" w16cid:durableId="651984801">
    <w:abstractNumId w:val="0"/>
  </w:num>
  <w:num w:numId="3" w16cid:durableId="100802161">
    <w:abstractNumId w:val="2"/>
  </w:num>
  <w:num w:numId="4" w16cid:durableId="2132935584">
    <w:abstractNumId w:val="1"/>
  </w:num>
  <w:num w:numId="5" w16cid:durableId="788281010">
    <w:abstractNumId w:val="5"/>
  </w:num>
  <w:num w:numId="6" w16cid:durableId="98375406">
    <w:abstractNumId w:val="16"/>
  </w:num>
  <w:num w:numId="7" w16cid:durableId="1521817199">
    <w:abstractNumId w:val="11"/>
  </w:num>
  <w:num w:numId="8" w16cid:durableId="1658797551">
    <w:abstractNumId w:val="3"/>
  </w:num>
  <w:num w:numId="9" w16cid:durableId="820124337">
    <w:abstractNumId w:val="8"/>
  </w:num>
  <w:num w:numId="10" w16cid:durableId="805777298">
    <w:abstractNumId w:val="4"/>
  </w:num>
  <w:num w:numId="11" w16cid:durableId="576520224">
    <w:abstractNumId w:val="6"/>
  </w:num>
  <w:num w:numId="12" w16cid:durableId="2092045488">
    <w:abstractNumId w:val="15"/>
  </w:num>
  <w:num w:numId="13" w16cid:durableId="1220246975">
    <w:abstractNumId w:val="7"/>
  </w:num>
  <w:num w:numId="14" w16cid:durableId="1467553396">
    <w:abstractNumId w:val="14"/>
  </w:num>
  <w:num w:numId="15" w16cid:durableId="125316384">
    <w:abstractNumId w:val="17"/>
  </w:num>
  <w:num w:numId="16" w16cid:durableId="1659069153">
    <w:abstractNumId w:val="13"/>
  </w:num>
  <w:num w:numId="17" w16cid:durableId="785999125">
    <w:abstractNumId w:val="9"/>
  </w:num>
  <w:num w:numId="18" w16cid:durableId="1240990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9C"/>
    <w:rsid w:val="00001A74"/>
    <w:rsid w:val="00001C93"/>
    <w:rsid w:val="0000443D"/>
    <w:rsid w:val="000069A9"/>
    <w:rsid w:val="00007461"/>
    <w:rsid w:val="00011F60"/>
    <w:rsid w:val="0001309B"/>
    <w:rsid w:val="000135C8"/>
    <w:rsid w:val="0001387E"/>
    <w:rsid w:val="00013CD4"/>
    <w:rsid w:val="00014042"/>
    <w:rsid w:val="00016B91"/>
    <w:rsid w:val="00016DD4"/>
    <w:rsid w:val="00017931"/>
    <w:rsid w:val="00017E67"/>
    <w:rsid w:val="00020253"/>
    <w:rsid w:val="00022FAA"/>
    <w:rsid w:val="00024159"/>
    <w:rsid w:val="000257D1"/>
    <w:rsid w:val="00025D82"/>
    <w:rsid w:val="00026291"/>
    <w:rsid w:val="000268E9"/>
    <w:rsid w:val="000274EE"/>
    <w:rsid w:val="0002758D"/>
    <w:rsid w:val="000313AE"/>
    <w:rsid w:val="00031CB8"/>
    <w:rsid w:val="000320CF"/>
    <w:rsid w:val="00032B9E"/>
    <w:rsid w:val="00033571"/>
    <w:rsid w:val="000411BE"/>
    <w:rsid w:val="000411CE"/>
    <w:rsid w:val="0004200E"/>
    <w:rsid w:val="000422D1"/>
    <w:rsid w:val="0004269F"/>
    <w:rsid w:val="000464A0"/>
    <w:rsid w:val="00051ADF"/>
    <w:rsid w:val="0005254F"/>
    <w:rsid w:val="00052AC7"/>
    <w:rsid w:val="000540BE"/>
    <w:rsid w:val="00054339"/>
    <w:rsid w:val="00056303"/>
    <w:rsid w:val="00056B42"/>
    <w:rsid w:val="00056CC2"/>
    <w:rsid w:val="00056DCA"/>
    <w:rsid w:val="000606F9"/>
    <w:rsid w:val="000620BD"/>
    <w:rsid w:val="00063099"/>
    <w:rsid w:val="00063C04"/>
    <w:rsid w:val="00063E01"/>
    <w:rsid w:val="000647E7"/>
    <w:rsid w:val="00065165"/>
    <w:rsid w:val="000660C5"/>
    <w:rsid w:val="00071B15"/>
    <w:rsid w:val="00073EC2"/>
    <w:rsid w:val="000746B6"/>
    <w:rsid w:val="00074B17"/>
    <w:rsid w:val="000762A8"/>
    <w:rsid w:val="00077AFD"/>
    <w:rsid w:val="000806B0"/>
    <w:rsid w:val="00080DF5"/>
    <w:rsid w:val="00081C5C"/>
    <w:rsid w:val="0008326A"/>
    <w:rsid w:val="0008578B"/>
    <w:rsid w:val="00085F90"/>
    <w:rsid w:val="00085FCF"/>
    <w:rsid w:val="00086EB6"/>
    <w:rsid w:val="00090FFF"/>
    <w:rsid w:val="0009195A"/>
    <w:rsid w:val="00091F20"/>
    <w:rsid w:val="000928B4"/>
    <w:rsid w:val="00093061"/>
    <w:rsid w:val="00094D6E"/>
    <w:rsid w:val="000953BC"/>
    <w:rsid w:val="00096ED6"/>
    <w:rsid w:val="000A1251"/>
    <w:rsid w:val="000A1598"/>
    <w:rsid w:val="000A4086"/>
    <w:rsid w:val="000A509E"/>
    <w:rsid w:val="000A691E"/>
    <w:rsid w:val="000A7397"/>
    <w:rsid w:val="000B01D7"/>
    <w:rsid w:val="000B0416"/>
    <w:rsid w:val="000B0659"/>
    <w:rsid w:val="000B1D20"/>
    <w:rsid w:val="000B33A9"/>
    <w:rsid w:val="000B3499"/>
    <w:rsid w:val="000B40DC"/>
    <w:rsid w:val="000B423C"/>
    <w:rsid w:val="000C0353"/>
    <w:rsid w:val="000C1854"/>
    <w:rsid w:val="000C3745"/>
    <w:rsid w:val="000C3975"/>
    <w:rsid w:val="000C4CF0"/>
    <w:rsid w:val="000C5795"/>
    <w:rsid w:val="000C605C"/>
    <w:rsid w:val="000C7413"/>
    <w:rsid w:val="000D00E8"/>
    <w:rsid w:val="000D166C"/>
    <w:rsid w:val="000D3FA6"/>
    <w:rsid w:val="000D4531"/>
    <w:rsid w:val="000D4C77"/>
    <w:rsid w:val="000D659B"/>
    <w:rsid w:val="000D6937"/>
    <w:rsid w:val="000D7FCC"/>
    <w:rsid w:val="000E08D2"/>
    <w:rsid w:val="000E2F48"/>
    <w:rsid w:val="000E49C3"/>
    <w:rsid w:val="000E4A4A"/>
    <w:rsid w:val="000E6864"/>
    <w:rsid w:val="000E6DBE"/>
    <w:rsid w:val="000F1297"/>
    <w:rsid w:val="000F1608"/>
    <w:rsid w:val="000F1798"/>
    <w:rsid w:val="000F4A86"/>
    <w:rsid w:val="000F574D"/>
    <w:rsid w:val="000F5BFF"/>
    <w:rsid w:val="00100A85"/>
    <w:rsid w:val="0010219F"/>
    <w:rsid w:val="001023D6"/>
    <w:rsid w:val="00102D1E"/>
    <w:rsid w:val="00102E43"/>
    <w:rsid w:val="00102FD2"/>
    <w:rsid w:val="001031F6"/>
    <w:rsid w:val="00103B5D"/>
    <w:rsid w:val="00104A93"/>
    <w:rsid w:val="00112569"/>
    <w:rsid w:val="00113365"/>
    <w:rsid w:val="00113625"/>
    <w:rsid w:val="001163AE"/>
    <w:rsid w:val="00117BB8"/>
    <w:rsid w:val="00120D1B"/>
    <w:rsid w:val="0012179F"/>
    <w:rsid w:val="00121C66"/>
    <w:rsid w:val="00123E0A"/>
    <w:rsid w:val="00124BCE"/>
    <w:rsid w:val="00131FBC"/>
    <w:rsid w:val="00132046"/>
    <w:rsid w:val="00133506"/>
    <w:rsid w:val="00134951"/>
    <w:rsid w:val="00134954"/>
    <w:rsid w:val="00137015"/>
    <w:rsid w:val="00137646"/>
    <w:rsid w:val="00137A66"/>
    <w:rsid w:val="00140A01"/>
    <w:rsid w:val="00142A52"/>
    <w:rsid w:val="0014522C"/>
    <w:rsid w:val="001453B7"/>
    <w:rsid w:val="00145F22"/>
    <w:rsid w:val="001469D4"/>
    <w:rsid w:val="001534D4"/>
    <w:rsid w:val="00153988"/>
    <w:rsid w:val="00153A80"/>
    <w:rsid w:val="00155477"/>
    <w:rsid w:val="00155EEC"/>
    <w:rsid w:val="001603E7"/>
    <w:rsid w:val="001629E3"/>
    <w:rsid w:val="00163936"/>
    <w:rsid w:val="00163A4F"/>
    <w:rsid w:val="00165107"/>
    <w:rsid w:val="00165EA5"/>
    <w:rsid w:val="00166F26"/>
    <w:rsid w:val="00170000"/>
    <w:rsid w:val="001701B8"/>
    <w:rsid w:val="001710F0"/>
    <w:rsid w:val="0017113B"/>
    <w:rsid w:val="001732E0"/>
    <w:rsid w:val="00173FB5"/>
    <w:rsid w:val="001745A4"/>
    <w:rsid w:val="001745A8"/>
    <w:rsid w:val="00174722"/>
    <w:rsid w:val="00176933"/>
    <w:rsid w:val="00176B2A"/>
    <w:rsid w:val="00177C6D"/>
    <w:rsid w:val="001817F8"/>
    <w:rsid w:val="00181DAB"/>
    <w:rsid w:val="0018306A"/>
    <w:rsid w:val="001875A6"/>
    <w:rsid w:val="001902F9"/>
    <w:rsid w:val="001916F3"/>
    <w:rsid w:val="00193DF0"/>
    <w:rsid w:val="00193E49"/>
    <w:rsid w:val="00193E8B"/>
    <w:rsid w:val="00194265"/>
    <w:rsid w:val="00194905"/>
    <w:rsid w:val="00195132"/>
    <w:rsid w:val="001968B4"/>
    <w:rsid w:val="001A024F"/>
    <w:rsid w:val="001A10DB"/>
    <w:rsid w:val="001A24F7"/>
    <w:rsid w:val="001A480A"/>
    <w:rsid w:val="001A6CA2"/>
    <w:rsid w:val="001B0C50"/>
    <w:rsid w:val="001B3E34"/>
    <w:rsid w:val="001B3F74"/>
    <w:rsid w:val="001B4B83"/>
    <w:rsid w:val="001B7B70"/>
    <w:rsid w:val="001B7BCA"/>
    <w:rsid w:val="001C0B03"/>
    <w:rsid w:val="001C1E75"/>
    <w:rsid w:val="001C26A1"/>
    <w:rsid w:val="001C2A6C"/>
    <w:rsid w:val="001C2AB9"/>
    <w:rsid w:val="001C44A5"/>
    <w:rsid w:val="001C601A"/>
    <w:rsid w:val="001C7324"/>
    <w:rsid w:val="001D334E"/>
    <w:rsid w:val="001D5AE3"/>
    <w:rsid w:val="001D5CB2"/>
    <w:rsid w:val="001D651C"/>
    <w:rsid w:val="001E0C97"/>
    <w:rsid w:val="001E1E25"/>
    <w:rsid w:val="001E4401"/>
    <w:rsid w:val="001E6233"/>
    <w:rsid w:val="001E695D"/>
    <w:rsid w:val="001F0F43"/>
    <w:rsid w:val="001F124B"/>
    <w:rsid w:val="001F1694"/>
    <w:rsid w:val="001F1D48"/>
    <w:rsid w:val="001F1F58"/>
    <w:rsid w:val="001F2B4B"/>
    <w:rsid w:val="001F5285"/>
    <w:rsid w:val="001F7EE8"/>
    <w:rsid w:val="002013BC"/>
    <w:rsid w:val="00206A51"/>
    <w:rsid w:val="00207926"/>
    <w:rsid w:val="00214282"/>
    <w:rsid w:val="00217480"/>
    <w:rsid w:val="002178E8"/>
    <w:rsid w:val="00221C49"/>
    <w:rsid w:val="00221C6E"/>
    <w:rsid w:val="0022282B"/>
    <w:rsid w:val="00222F7F"/>
    <w:rsid w:val="002236E5"/>
    <w:rsid w:val="00224E62"/>
    <w:rsid w:val="00224F1D"/>
    <w:rsid w:val="00225016"/>
    <w:rsid w:val="0022546D"/>
    <w:rsid w:val="002262F2"/>
    <w:rsid w:val="00226AA2"/>
    <w:rsid w:val="0022740B"/>
    <w:rsid w:val="0023039E"/>
    <w:rsid w:val="00230760"/>
    <w:rsid w:val="00231204"/>
    <w:rsid w:val="0023276F"/>
    <w:rsid w:val="00233E3D"/>
    <w:rsid w:val="002355A3"/>
    <w:rsid w:val="0023701D"/>
    <w:rsid w:val="00240ABA"/>
    <w:rsid w:val="00241DCF"/>
    <w:rsid w:val="002437B9"/>
    <w:rsid w:val="002440DF"/>
    <w:rsid w:val="00244854"/>
    <w:rsid w:val="00245220"/>
    <w:rsid w:val="0024529B"/>
    <w:rsid w:val="002452A1"/>
    <w:rsid w:val="0024584F"/>
    <w:rsid w:val="0024737E"/>
    <w:rsid w:val="0025008E"/>
    <w:rsid w:val="002511E0"/>
    <w:rsid w:val="00251E6E"/>
    <w:rsid w:val="00253470"/>
    <w:rsid w:val="00256ACE"/>
    <w:rsid w:val="00257885"/>
    <w:rsid w:val="00260F4A"/>
    <w:rsid w:val="00261071"/>
    <w:rsid w:val="00261BA0"/>
    <w:rsid w:val="0026223B"/>
    <w:rsid w:val="00263035"/>
    <w:rsid w:val="002651E5"/>
    <w:rsid w:val="00266E0B"/>
    <w:rsid w:val="0026767A"/>
    <w:rsid w:val="00267BD9"/>
    <w:rsid w:val="00267E2C"/>
    <w:rsid w:val="00270140"/>
    <w:rsid w:val="002703C2"/>
    <w:rsid w:val="00270606"/>
    <w:rsid w:val="002720A5"/>
    <w:rsid w:val="002722B9"/>
    <w:rsid w:val="00272418"/>
    <w:rsid w:val="00274253"/>
    <w:rsid w:val="00275AFC"/>
    <w:rsid w:val="00276491"/>
    <w:rsid w:val="00277468"/>
    <w:rsid w:val="002804CF"/>
    <w:rsid w:val="0028175D"/>
    <w:rsid w:val="0028238F"/>
    <w:rsid w:val="002832BE"/>
    <w:rsid w:val="0028350A"/>
    <w:rsid w:val="00284D07"/>
    <w:rsid w:val="00285CED"/>
    <w:rsid w:val="002871F0"/>
    <w:rsid w:val="002941B5"/>
    <w:rsid w:val="002946AB"/>
    <w:rsid w:val="0029495A"/>
    <w:rsid w:val="00296466"/>
    <w:rsid w:val="002A0C80"/>
    <w:rsid w:val="002A1073"/>
    <w:rsid w:val="002A13D3"/>
    <w:rsid w:val="002A170B"/>
    <w:rsid w:val="002A37F6"/>
    <w:rsid w:val="002A55FB"/>
    <w:rsid w:val="002A6F0D"/>
    <w:rsid w:val="002A780F"/>
    <w:rsid w:val="002B09D4"/>
    <w:rsid w:val="002B122B"/>
    <w:rsid w:val="002B28C7"/>
    <w:rsid w:val="002B4D3D"/>
    <w:rsid w:val="002B5818"/>
    <w:rsid w:val="002B5BF9"/>
    <w:rsid w:val="002B631D"/>
    <w:rsid w:val="002B6347"/>
    <w:rsid w:val="002B7124"/>
    <w:rsid w:val="002B7B69"/>
    <w:rsid w:val="002C4752"/>
    <w:rsid w:val="002C6EE9"/>
    <w:rsid w:val="002C7428"/>
    <w:rsid w:val="002C79E1"/>
    <w:rsid w:val="002C7DA2"/>
    <w:rsid w:val="002D00AC"/>
    <w:rsid w:val="002D112A"/>
    <w:rsid w:val="002D2CCE"/>
    <w:rsid w:val="002D2F4D"/>
    <w:rsid w:val="002D31B3"/>
    <w:rsid w:val="002D459B"/>
    <w:rsid w:val="002D5F36"/>
    <w:rsid w:val="002D6653"/>
    <w:rsid w:val="002D690B"/>
    <w:rsid w:val="002E0A86"/>
    <w:rsid w:val="002E19A7"/>
    <w:rsid w:val="002E2477"/>
    <w:rsid w:val="002E275A"/>
    <w:rsid w:val="002E3C1E"/>
    <w:rsid w:val="002E40D3"/>
    <w:rsid w:val="002E49F9"/>
    <w:rsid w:val="002E57BE"/>
    <w:rsid w:val="002E5DF4"/>
    <w:rsid w:val="002E6F7E"/>
    <w:rsid w:val="002F1F72"/>
    <w:rsid w:val="002F2E28"/>
    <w:rsid w:val="002F34F6"/>
    <w:rsid w:val="00300B83"/>
    <w:rsid w:val="00302AA2"/>
    <w:rsid w:val="00302C03"/>
    <w:rsid w:val="003039BC"/>
    <w:rsid w:val="0030421B"/>
    <w:rsid w:val="00304901"/>
    <w:rsid w:val="003064D1"/>
    <w:rsid w:val="00306EA1"/>
    <w:rsid w:val="003073E3"/>
    <w:rsid w:val="00307BC3"/>
    <w:rsid w:val="0031001E"/>
    <w:rsid w:val="00310124"/>
    <w:rsid w:val="00310FC6"/>
    <w:rsid w:val="0031156E"/>
    <w:rsid w:val="00311A63"/>
    <w:rsid w:val="00313DFE"/>
    <w:rsid w:val="003145C0"/>
    <w:rsid w:val="003145CD"/>
    <w:rsid w:val="00321710"/>
    <w:rsid w:val="00322241"/>
    <w:rsid w:val="00324904"/>
    <w:rsid w:val="00324965"/>
    <w:rsid w:val="00327DB2"/>
    <w:rsid w:val="00330F3B"/>
    <w:rsid w:val="00332827"/>
    <w:rsid w:val="00332D12"/>
    <w:rsid w:val="003340A6"/>
    <w:rsid w:val="00334631"/>
    <w:rsid w:val="003402E8"/>
    <w:rsid w:val="00340A57"/>
    <w:rsid w:val="00344BDE"/>
    <w:rsid w:val="00344C38"/>
    <w:rsid w:val="003456A2"/>
    <w:rsid w:val="003460D7"/>
    <w:rsid w:val="00346154"/>
    <w:rsid w:val="00346492"/>
    <w:rsid w:val="00346C58"/>
    <w:rsid w:val="00347901"/>
    <w:rsid w:val="00353269"/>
    <w:rsid w:val="00355CA0"/>
    <w:rsid w:val="00355F3F"/>
    <w:rsid w:val="00357220"/>
    <w:rsid w:val="00360E1A"/>
    <w:rsid w:val="0036191E"/>
    <w:rsid w:val="00361ADB"/>
    <w:rsid w:val="003648D4"/>
    <w:rsid w:val="00370840"/>
    <w:rsid w:val="003710B0"/>
    <w:rsid w:val="00371729"/>
    <w:rsid w:val="003757CA"/>
    <w:rsid w:val="003775C9"/>
    <w:rsid w:val="00380A5D"/>
    <w:rsid w:val="00380F95"/>
    <w:rsid w:val="003818CB"/>
    <w:rsid w:val="0038222E"/>
    <w:rsid w:val="00383638"/>
    <w:rsid w:val="0038445C"/>
    <w:rsid w:val="00386037"/>
    <w:rsid w:val="00387785"/>
    <w:rsid w:val="0039070C"/>
    <w:rsid w:val="00390915"/>
    <w:rsid w:val="00392E19"/>
    <w:rsid w:val="003931C6"/>
    <w:rsid w:val="003939CA"/>
    <w:rsid w:val="00393B44"/>
    <w:rsid w:val="00394579"/>
    <w:rsid w:val="00395209"/>
    <w:rsid w:val="00395606"/>
    <w:rsid w:val="00395906"/>
    <w:rsid w:val="00395FC3"/>
    <w:rsid w:val="00396E66"/>
    <w:rsid w:val="00397A4A"/>
    <w:rsid w:val="003A3118"/>
    <w:rsid w:val="003A4658"/>
    <w:rsid w:val="003A5316"/>
    <w:rsid w:val="003A5408"/>
    <w:rsid w:val="003A6748"/>
    <w:rsid w:val="003B171F"/>
    <w:rsid w:val="003B1A5F"/>
    <w:rsid w:val="003B1B1E"/>
    <w:rsid w:val="003B34EA"/>
    <w:rsid w:val="003B3894"/>
    <w:rsid w:val="003B3AD7"/>
    <w:rsid w:val="003B3F51"/>
    <w:rsid w:val="003B4863"/>
    <w:rsid w:val="003B5DA2"/>
    <w:rsid w:val="003B5DCD"/>
    <w:rsid w:val="003B711D"/>
    <w:rsid w:val="003C1215"/>
    <w:rsid w:val="003C2C26"/>
    <w:rsid w:val="003C4F8C"/>
    <w:rsid w:val="003C6651"/>
    <w:rsid w:val="003C74FF"/>
    <w:rsid w:val="003C780A"/>
    <w:rsid w:val="003D0560"/>
    <w:rsid w:val="003D0C9A"/>
    <w:rsid w:val="003D0F19"/>
    <w:rsid w:val="003D11FB"/>
    <w:rsid w:val="003D17F3"/>
    <w:rsid w:val="003D2C63"/>
    <w:rsid w:val="003D2F19"/>
    <w:rsid w:val="003D2FFF"/>
    <w:rsid w:val="003D3CD8"/>
    <w:rsid w:val="003D5C9F"/>
    <w:rsid w:val="003D7DBC"/>
    <w:rsid w:val="003E2161"/>
    <w:rsid w:val="003E3546"/>
    <w:rsid w:val="003E3625"/>
    <w:rsid w:val="003E4237"/>
    <w:rsid w:val="003E6EB2"/>
    <w:rsid w:val="003F0EB2"/>
    <w:rsid w:val="003F24BB"/>
    <w:rsid w:val="003F2932"/>
    <w:rsid w:val="003F529C"/>
    <w:rsid w:val="003F5760"/>
    <w:rsid w:val="003F7A3C"/>
    <w:rsid w:val="0040209C"/>
    <w:rsid w:val="00402200"/>
    <w:rsid w:val="00403D53"/>
    <w:rsid w:val="004048EA"/>
    <w:rsid w:val="004049A5"/>
    <w:rsid w:val="00405BA7"/>
    <w:rsid w:val="004065A0"/>
    <w:rsid w:val="004073DC"/>
    <w:rsid w:val="00407F9C"/>
    <w:rsid w:val="00411B0B"/>
    <w:rsid w:val="004127E4"/>
    <w:rsid w:val="00413259"/>
    <w:rsid w:val="004146E7"/>
    <w:rsid w:val="00414ECA"/>
    <w:rsid w:val="00415440"/>
    <w:rsid w:val="00416CC4"/>
    <w:rsid w:val="0042064A"/>
    <w:rsid w:val="004220E4"/>
    <w:rsid w:val="0042549A"/>
    <w:rsid w:val="00425C39"/>
    <w:rsid w:val="00426D5C"/>
    <w:rsid w:val="00427330"/>
    <w:rsid w:val="00431A59"/>
    <w:rsid w:val="0043397B"/>
    <w:rsid w:val="00433DED"/>
    <w:rsid w:val="004347A2"/>
    <w:rsid w:val="00434F9E"/>
    <w:rsid w:val="004358EC"/>
    <w:rsid w:val="00436436"/>
    <w:rsid w:val="00436813"/>
    <w:rsid w:val="00437545"/>
    <w:rsid w:val="004417A1"/>
    <w:rsid w:val="004428EC"/>
    <w:rsid w:val="00442D2D"/>
    <w:rsid w:val="00442E7C"/>
    <w:rsid w:val="00443326"/>
    <w:rsid w:val="00443F4C"/>
    <w:rsid w:val="00446E64"/>
    <w:rsid w:val="00447F9D"/>
    <w:rsid w:val="00450ACE"/>
    <w:rsid w:val="00452D4A"/>
    <w:rsid w:val="00452E39"/>
    <w:rsid w:val="00453339"/>
    <w:rsid w:val="004558E9"/>
    <w:rsid w:val="004561F0"/>
    <w:rsid w:val="00456634"/>
    <w:rsid w:val="00457FF1"/>
    <w:rsid w:val="00460862"/>
    <w:rsid w:val="00461264"/>
    <w:rsid w:val="00461B42"/>
    <w:rsid w:val="00461DBF"/>
    <w:rsid w:val="00463541"/>
    <w:rsid w:val="004641D6"/>
    <w:rsid w:val="004659DD"/>
    <w:rsid w:val="004659DE"/>
    <w:rsid w:val="00465B63"/>
    <w:rsid w:val="00465C70"/>
    <w:rsid w:val="00465FB4"/>
    <w:rsid w:val="00466976"/>
    <w:rsid w:val="00467B29"/>
    <w:rsid w:val="0047261A"/>
    <w:rsid w:val="00472DAC"/>
    <w:rsid w:val="004746B2"/>
    <w:rsid w:val="004747B4"/>
    <w:rsid w:val="00475037"/>
    <w:rsid w:val="004750D0"/>
    <w:rsid w:val="00475BCA"/>
    <w:rsid w:val="00476F7E"/>
    <w:rsid w:val="00477B49"/>
    <w:rsid w:val="00480449"/>
    <w:rsid w:val="00480C06"/>
    <w:rsid w:val="004811BC"/>
    <w:rsid w:val="00481407"/>
    <w:rsid w:val="00486A00"/>
    <w:rsid w:val="00487B8A"/>
    <w:rsid w:val="00490103"/>
    <w:rsid w:val="004917B2"/>
    <w:rsid w:val="00492144"/>
    <w:rsid w:val="004921BB"/>
    <w:rsid w:val="00492DFD"/>
    <w:rsid w:val="004935A3"/>
    <w:rsid w:val="00493E40"/>
    <w:rsid w:val="00495D08"/>
    <w:rsid w:val="0049649A"/>
    <w:rsid w:val="00496A6D"/>
    <w:rsid w:val="00496F67"/>
    <w:rsid w:val="00497768"/>
    <w:rsid w:val="0049790E"/>
    <w:rsid w:val="004A1CBD"/>
    <w:rsid w:val="004A27C9"/>
    <w:rsid w:val="004A4DB8"/>
    <w:rsid w:val="004A4E0E"/>
    <w:rsid w:val="004A5106"/>
    <w:rsid w:val="004A59B2"/>
    <w:rsid w:val="004A5B0B"/>
    <w:rsid w:val="004B15E4"/>
    <w:rsid w:val="004B3415"/>
    <w:rsid w:val="004B3EDB"/>
    <w:rsid w:val="004B4CF5"/>
    <w:rsid w:val="004B6794"/>
    <w:rsid w:val="004B7F33"/>
    <w:rsid w:val="004C160F"/>
    <w:rsid w:val="004C491A"/>
    <w:rsid w:val="004C4E43"/>
    <w:rsid w:val="004C5F32"/>
    <w:rsid w:val="004C68B5"/>
    <w:rsid w:val="004C6F60"/>
    <w:rsid w:val="004D220E"/>
    <w:rsid w:val="004D2384"/>
    <w:rsid w:val="004D3F9C"/>
    <w:rsid w:val="004D54C4"/>
    <w:rsid w:val="004E295F"/>
    <w:rsid w:val="004E5AAB"/>
    <w:rsid w:val="004E5C58"/>
    <w:rsid w:val="004E6644"/>
    <w:rsid w:val="004E69FB"/>
    <w:rsid w:val="004E7176"/>
    <w:rsid w:val="004F25C9"/>
    <w:rsid w:val="004F2968"/>
    <w:rsid w:val="004F4283"/>
    <w:rsid w:val="004F430D"/>
    <w:rsid w:val="004F5E0E"/>
    <w:rsid w:val="004F5F1B"/>
    <w:rsid w:val="004F6DEC"/>
    <w:rsid w:val="004F790C"/>
    <w:rsid w:val="005043CC"/>
    <w:rsid w:val="00504405"/>
    <w:rsid w:val="005046AA"/>
    <w:rsid w:val="00505966"/>
    <w:rsid w:val="00505B04"/>
    <w:rsid w:val="005060E4"/>
    <w:rsid w:val="00510003"/>
    <w:rsid w:val="00512794"/>
    <w:rsid w:val="00512827"/>
    <w:rsid w:val="00513581"/>
    <w:rsid w:val="0051494A"/>
    <w:rsid w:val="005158E6"/>
    <w:rsid w:val="00524852"/>
    <w:rsid w:val="00525333"/>
    <w:rsid w:val="0052768C"/>
    <w:rsid w:val="0053171E"/>
    <w:rsid w:val="005329BF"/>
    <w:rsid w:val="0053428B"/>
    <w:rsid w:val="005363EB"/>
    <w:rsid w:val="00540D3E"/>
    <w:rsid w:val="005437AC"/>
    <w:rsid w:val="005446C9"/>
    <w:rsid w:val="005464C5"/>
    <w:rsid w:val="0055029D"/>
    <w:rsid w:val="00550B8A"/>
    <w:rsid w:val="005540F9"/>
    <w:rsid w:val="00555A94"/>
    <w:rsid w:val="005605C6"/>
    <w:rsid w:val="00560C1C"/>
    <w:rsid w:val="005610BD"/>
    <w:rsid w:val="00561F72"/>
    <w:rsid w:val="00562087"/>
    <w:rsid w:val="005621D9"/>
    <w:rsid w:val="00562787"/>
    <w:rsid w:val="00563E87"/>
    <w:rsid w:val="00566FDC"/>
    <w:rsid w:val="0056721C"/>
    <w:rsid w:val="00567430"/>
    <w:rsid w:val="005703F0"/>
    <w:rsid w:val="00574A30"/>
    <w:rsid w:val="00581E56"/>
    <w:rsid w:val="00581EED"/>
    <w:rsid w:val="00584DB7"/>
    <w:rsid w:val="00584E74"/>
    <w:rsid w:val="00585412"/>
    <w:rsid w:val="005856D7"/>
    <w:rsid w:val="00586694"/>
    <w:rsid w:val="005867B2"/>
    <w:rsid w:val="00586FFA"/>
    <w:rsid w:val="0058725D"/>
    <w:rsid w:val="00587303"/>
    <w:rsid w:val="005920A6"/>
    <w:rsid w:val="005924CC"/>
    <w:rsid w:val="00594319"/>
    <w:rsid w:val="00594D31"/>
    <w:rsid w:val="005951B0"/>
    <w:rsid w:val="00595694"/>
    <w:rsid w:val="00595D09"/>
    <w:rsid w:val="0059627D"/>
    <w:rsid w:val="005A2D01"/>
    <w:rsid w:val="005A4344"/>
    <w:rsid w:val="005A4E1F"/>
    <w:rsid w:val="005A4FC5"/>
    <w:rsid w:val="005A5A51"/>
    <w:rsid w:val="005A6B4B"/>
    <w:rsid w:val="005A7D9E"/>
    <w:rsid w:val="005B094C"/>
    <w:rsid w:val="005B1153"/>
    <w:rsid w:val="005B3477"/>
    <w:rsid w:val="005B3E51"/>
    <w:rsid w:val="005B4A7B"/>
    <w:rsid w:val="005B555D"/>
    <w:rsid w:val="005B73DF"/>
    <w:rsid w:val="005C0A7D"/>
    <w:rsid w:val="005C13BC"/>
    <w:rsid w:val="005C2019"/>
    <w:rsid w:val="005C2B9E"/>
    <w:rsid w:val="005C30AD"/>
    <w:rsid w:val="005C351C"/>
    <w:rsid w:val="005C450B"/>
    <w:rsid w:val="005C5938"/>
    <w:rsid w:val="005C68ED"/>
    <w:rsid w:val="005C7156"/>
    <w:rsid w:val="005D0613"/>
    <w:rsid w:val="005D20FE"/>
    <w:rsid w:val="005D33D1"/>
    <w:rsid w:val="005D461B"/>
    <w:rsid w:val="005D474F"/>
    <w:rsid w:val="005D5C72"/>
    <w:rsid w:val="005D5D96"/>
    <w:rsid w:val="005E398B"/>
    <w:rsid w:val="005E7F1B"/>
    <w:rsid w:val="005F1647"/>
    <w:rsid w:val="005F17E8"/>
    <w:rsid w:val="005F4419"/>
    <w:rsid w:val="005F4D0F"/>
    <w:rsid w:val="005F551B"/>
    <w:rsid w:val="005F7942"/>
    <w:rsid w:val="00600B85"/>
    <w:rsid w:val="00601856"/>
    <w:rsid w:val="00603097"/>
    <w:rsid w:val="006054B0"/>
    <w:rsid w:val="0060596D"/>
    <w:rsid w:val="00605972"/>
    <w:rsid w:val="00606D1F"/>
    <w:rsid w:val="00612495"/>
    <w:rsid w:val="00613416"/>
    <w:rsid w:val="00613D61"/>
    <w:rsid w:val="006144D7"/>
    <w:rsid w:val="00614F35"/>
    <w:rsid w:val="00615E93"/>
    <w:rsid w:val="00616764"/>
    <w:rsid w:val="006176FB"/>
    <w:rsid w:val="006211BC"/>
    <w:rsid w:val="00621A19"/>
    <w:rsid w:val="006237DD"/>
    <w:rsid w:val="00624360"/>
    <w:rsid w:val="0062464E"/>
    <w:rsid w:val="00627337"/>
    <w:rsid w:val="0063093E"/>
    <w:rsid w:val="00631361"/>
    <w:rsid w:val="00631F16"/>
    <w:rsid w:val="00635CED"/>
    <w:rsid w:val="006369F9"/>
    <w:rsid w:val="0063734B"/>
    <w:rsid w:val="006408B3"/>
    <w:rsid w:val="00642688"/>
    <w:rsid w:val="00643174"/>
    <w:rsid w:val="0064362F"/>
    <w:rsid w:val="006477FA"/>
    <w:rsid w:val="00647F91"/>
    <w:rsid w:val="00650475"/>
    <w:rsid w:val="006505B4"/>
    <w:rsid w:val="0065275A"/>
    <w:rsid w:val="00654C4E"/>
    <w:rsid w:val="00654CD6"/>
    <w:rsid w:val="006550B7"/>
    <w:rsid w:val="00656AE6"/>
    <w:rsid w:val="006576DF"/>
    <w:rsid w:val="00657E4A"/>
    <w:rsid w:val="0066045E"/>
    <w:rsid w:val="0066276A"/>
    <w:rsid w:val="006627F2"/>
    <w:rsid w:val="00662DC3"/>
    <w:rsid w:val="00664265"/>
    <w:rsid w:val="00664967"/>
    <w:rsid w:val="0066569B"/>
    <w:rsid w:val="0066602D"/>
    <w:rsid w:val="006665AD"/>
    <w:rsid w:val="00672AD2"/>
    <w:rsid w:val="00673037"/>
    <w:rsid w:val="00673B4E"/>
    <w:rsid w:val="00674107"/>
    <w:rsid w:val="0067473E"/>
    <w:rsid w:val="00674FEC"/>
    <w:rsid w:val="00677F95"/>
    <w:rsid w:val="006830B1"/>
    <w:rsid w:val="006836AE"/>
    <w:rsid w:val="00686152"/>
    <w:rsid w:val="00686499"/>
    <w:rsid w:val="00686C50"/>
    <w:rsid w:val="00694A73"/>
    <w:rsid w:val="006971DA"/>
    <w:rsid w:val="00697898"/>
    <w:rsid w:val="006A1065"/>
    <w:rsid w:val="006A1599"/>
    <w:rsid w:val="006A2F05"/>
    <w:rsid w:val="006A600D"/>
    <w:rsid w:val="006A65CC"/>
    <w:rsid w:val="006A6832"/>
    <w:rsid w:val="006A74E8"/>
    <w:rsid w:val="006B0309"/>
    <w:rsid w:val="006B1F96"/>
    <w:rsid w:val="006B2C4E"/>
    <w:rsid w:val="006B2E85"/>
    <w:rsid w:val="006B327D"/>
    <w:rsid w:val="006B5110"/>
    <w:rsid w:val="006B6720"/>
    <w:rsid w:val="006C0F26"/>
    <w:rsid w:val="006C27A1"/>
    <w:rsid w:val="006C4742"/>
    <w:rsid w:val="006C4FE0"/>
    <w:rsid w:val="006C505B"/>
    <w:rsid w:val="006C7243"/>
    <w:rsid w:val="006C724C"/>
    <w:rsid w:val="006C7A43"/>
    <w:rsid w:val="006D0FA7"/>
    <w:rsid w:val="006D2652"/>
    <w:rsid w:val="006D2B35"/>
    <w:rsid w:val="006D39B8"/>
    <w:rsid w:val="006D3F84"/>
    <w:rsid w:val="006D5A8F"/>
    <w:rsid w:val="006D5FF7"/>
    <w:rsid w:val="006D6290"/>
    <w:rsid w:val="006D68D9"/>
    <w:rsid w:val="006D7924"/>
    <w:rsid w:val="006D7FBD"/>
    <w:rsid w:val="006E002A"/>
    <w:rsid w:val="006E2036"/>
    <w:rsid w:val="006E3B55"/>
    <w:rsid w:val="006E5AED"/>
    <w:rsid w:val="006F0368"/>
    <w:rsid w:val="006F0D04"/>
    <w:rsid w:val="006F1677"/>
    <w:rsid w:val="006F1A38"/>
    <w:rsid w:val="006F34E4"/>
    <w:rsid w:val="006F428B"/>
    <w:rsid w:val="006F6E3C"/>
    <w:rsid w:val="006F7B9A"/>
    <w:rsid w:val="006F7E04"/>
    <w:rsid w:val="007011B0"/>
    <w:rsid w:val="00701A1A"/>
    <w:rsid w:val="00702281"/>
    <w:rsid w:val="00704B8A"/>
    <w:rsid w:val="00704D3E"/>
    <w:rsid w:val="007058BC"/>
    <w:rsid w:val="00705C48"/>
    <w:rsid w:val="00710E7F"/>
    <w:rsid w:val="00717C2A"/>
    <w:rsid w:val="00720290"/>
    <w:rsid w:val="00722E2C"/>
    <w:rsid w:val="00723020"/>
    <w:rsid w:val="007254C7"/>
    <w:rsid w:val="00730E0C"/>
    <w:rsid w:val="00731253"/>
    <w:rsid w:val="007321AC"/>
    <w:rsid w:val="007330BF"/>
    <w:rsid w:val="0073364F"/>
    <w:rsid w:val="00734665"/>
    <w:rsid w:val="00736786"/>
    <w:rsid w:val="00737D44"/>
    <w:rsid w:val="007423FE"/>
    <w:rsid w:val="007433A1"/>
    <w:rsid w:val="00743DC3"/>
    <w:rsid w:val="00746882"/>
    <w:rsid w:val="00750B5E"/>
    <w:rsid w:val="00752473"/>
    <w:rsid w:val="00754A2B"/>
    <w:rsid w:val="007560FB"/>
    <w:rsid w:val="00757E0A"/>
    <w:rsid w:val="00760CBA"/>
    <w:rsid w:val="00761C47"/>
    <w:rsid w:val="007621C5"/>
    <w:rsid w:val="0076228D"/>
    <w:rsid w:val="00763D29"/>
    <w:rsid w:val="00765A85"/>
    <w:rsid w:val="00765C33"/>
    <w:rsid w:val="00767797"/>
    <w:rsid w:val="0076782A"/>
    <w:rsid w:val="00770724"/>
    <w:rsid w:val="0077126B"/>
    <w:rsid w:val="00771883"/>
    <w:rsid w:val="00773011"/>
    <w:rsid w:val="00773C3C"/>
    <w:rsid w:val="007742EC"/>
    <w:rsid w:val="007744B6"/>
    <w:rsid w:val="007746CE"/>
    <w:rsid w:val="00774E38"/>
    <w:rsid w:val="007803E7"/>
    <w:rsid w:val="0078152A"/>
    <w:rsid w:val="00783BF3"/>
    <w:rsid w:val="00783DB3"/>
    <w:rsid w:val="00784057"/>
    <w:rsid w:val="00784841"/>
    <w:rsid w:val="007868C4"/>
    <w:rsid w:val="007901A5"/>
    <w:rsid w:val="0079062A"/>
    <w:rsid w:val="00791742"/>
    <w:rsid w:val="00793553"/>
    <w:rsid w:val="00793AEA"/>
    <w:rsid w:val="0079486B"/>
    <w:rsid w:val="00795F1C"/>
    <w:rsid w:val="00796A9D"/>
    <w:rsid w:val="007973BB"/>
    <w:rsid w:val="007A0975"/>
    <w:rsid w:val="007A23F5"/>
    <w:rsid w:val="007A2946"/>
    <w:rsid w:val="007A2CAB"/>
    <w:rsid w:val="007A30B8"/>
    <w:rsid w:val="007A35E6"/>
    <w:rsid w:val="007A36D9"/>
    <w:rsid w:val="007A4ECB"/>
    <w:rsid w:val="007A5206"/>
    <w:rsid w:val="007A5CBE"/>
    <w:rsid w:val="007A6482"/>
    <w:rsid w:val="007B1514"/>
    <w:rsid w:val="007B2F06"/>
    <w:rsid w:val="007B6FF2"/>
    <w:rsid w:val="007B7329"/>
    <w:rsid w:val="007C0C23"/>
    <w:rsid w:val="007C11C4"/>
    <w:rsid w:val="007C1394"/>
    <w:rsid w:val="007C2052"/>
    <w:rsid w:val="007C25C5"/>
    <w:rsid w:val="007C32CC"/>
    <w:rsid w:val="007C330F"/>
    <w:rsid w:val="007C3E79"/>
    <w:rsid w:val="007C3E8C"/>
    <w:rsid w:val="007C4088"/>
    <w:rsid w:val="007C4973"/>
    <w:rsid w:val="007C4A40"/>
    <w:rsid w:val="007C538D"/>
    <w:rsid w:val="007C69B4"/>
    <w:rsid w:val="007C6A9E"/>
    <w:rsid w:val="007D1B52"/>
    <w:rsid w:val="007D2198"/>
    <w:rsid w:val="007D2B81"/>
    <w:rsid w:val="007D3CFE"/>
    <w:rsid w:val="007D40F3"/>
    <w:rsid w:val="007D4C5F"/>
    <w:rsid w:val="007D4D8A"/>
    <w:rsid w:val="007D737B"/>
    <w:rsid w:val="007E0EA3"/>
    <w:rsid w:val="007E18B1"/>
    <w:rsid w:val="007E2C0C"/>
    <w:rsid w:val="007E2F5B"/>
    <w:rsid w:val="007E33FB"/>
    <w:rsid w:val="007E4295"/>
    <w:rsid w:val="007E4698"/>
    <w:rsid w:val="007E58A3"/>
    <w:rsid w:val="007E58EF"/>
    <w:rsid w:val="007E5BD9"/>
    <w:rsid w:val="007E61FC"/>
    <w:rsid w:val="007E758D"/>
    <w:rsid w:val="007F1B9A"/>
    <w:rsid w:val="007F1FA5"/>
    <w:rsid w:val="007F3CF4"/>
    <w:rsid w:val="007F7154"/>
    <w:rsid w:val="007F7E4E"/>
    <w:rsid w:val="00800415"/>
    <w:rsid w:val="00805E53"/>
    <w:rsid w:val="00806391"/>
    <w:rsid w:val="00813A59"/>
    <w:rsid w:val="0081400F"/>
    <w:rsid w:val="00815067"/>
    <w:rsid w:val="008159E1"/>
    <w:rsid w:val="008163FA"/>
    <w:rsid w:val="00817248"/>
    <w:rsid w:val="0082049F"/>
    <w:rsid w:val="00820540"/>
    <w:rsid w:val="00821D2F"/>
    <w:rsid w:val="008222AD"/>
    <w:rsid w:val="008224D1"/>
    <w:rsid w:val="008233E0"/>
    <w:rsid w:val="0082418B"/>
    <w:rsid w:val="00824FBA"/>
    <w:rsid w:val="00830217"/>
    <w:rsid w:val="0083083F"/>
    <w:rsid w:val="00830A17"/>
    <w:rsid w:val="0083110A"/>
    <w:rsid w:val="00831826"/>
    <w:rsid w:val="008321D3"/>
    <w:rsid w:val="008336C7"/>
    <w:rsid w:val="00833E58"/>
    <w:rsid w:val="0083422C"/>
    <w:rsid w:val="008356DC"/>
    <w:rsid w:val="00836959"/>
    <w:rsid w:val="008373BC"/>
    <w:rsid w:val="008427FD"/>
    <w:rsid w:val="008451BE"/>
    <w:rsid w:val="00845473"/>
    <w:rsid w:val="008464BD"/>
    <w:rsid w:val="008502EC"/>
    <w:rsid w:val="0085054C"/>
    <w:rsid w:val="008509AB"/>
    <w:rsid w:val="00850E4F"/>
    <w:rsid w:val="00851155"/>
    <w:rsid w:val="00852354"/>
    <w:rsid w:val="00852529"/>
    <w:rsid w:val="008526E7"/>
    <w:rsid w:val="008527A1"/>
    <w:rsid w:val="00853381"/>
    <w:rsid w:val="008536DC"/>
    <w:rsid w:val="00853EEE"/>
    <w:rsid w:val="0085718F"/>
    <w:rsid w:val="00857F2F"/>
    <w:rsid w:val="00860ACE"/>
    <w:rsid w:val="0086108D"/>
    <w:rsid w:val="00861116"/>
    <w:rsid w:val="00864D88"/>
    <w:rsid w:val="0086736A"/>
    <w:rsid w:val="0087020B"/>
    <w:rsid w:val="008706BA"/>
    <w:rsid w:val="00870AE7"/>
    <w:rsid w:val="00870F15"/>
    <w:rsid w:val="008713D1"/>
    <w:rsid w:val="008725E0"/>
    <w:rsid w:val="008739D3"/>
    <w:rsid w:val="0087796D"/>
    <w:rsid w:val="0088052D"/>
    <w:rsid w:val="00880F93"/>
    <w:rsid w:val="00881B8C"/>
    <w:rsid w:val="0088233A"/>
    <w:rsid w:val="008824D5"/>
    <w:rsid w:val="008830D9"/>
    <w:rsid w:val="00883402"/>
    <w:rsid w:val="00886393"/>
    <w:rsid w:val="00886ADE"/>
    <w:rsid w:val="008870A4"/>
    <w:rsid w:val="0089305D"/>
    <w:rsid w:val="008A1028"/>
    <w:rsid w:val="008A1656"/>
    <w:rsid w:val="008A32DA"/>
    <w:rsid w:val="008A426E"/>
    <w:rsid w:val="008A7E54"/>
    <w:rsid w:val="008B1710"/>
    <w:rsid w:val="008B4296"/>
    <w:rsid w:val="008B4F84"/>
    <w:rsid w:val="008B5449"/>
    <w:rsid w:val="008B6116"/>
    <w:rsid w:val="008B6878"/>
    <w:rsid w:val="008B7244"/>
    <w:rsid w:val="008B75E9"/>
    <w:rsid w:val="008C0D9C"/>
    <w:rsid w:val="008C2D58"/>
    <w:rsid w:val="008C3264"/>
    <w:rsid w:val="008C37C4"/>
    <w:rsid w:val="008C44CA"/>
    <w:rsid w:val="008C478C"/>
    <w:rsid w:val="008C7884"/>
    <w:rsid w:val="008D138A"/>
    <w:rsid w:val="008D1979"/>
    <w:rsid w:val="008D3347"/>
    <w:rsid w:val="008D3FAB"/>
    <w:rsid w:val="008D51CD"/>
    <w:rsid w:val="008D5728"/>
    <w:rsid w:val="008D5B35"/>
    <w:rsid w:val="008D6F80"/>
    <w:rsid w:val="008E2416"/>
    <w:rsid w:val="008E2494"/>
    <w:rsid w:val="008E2696"/>
    <w:rsid w:val="008E3638"/>
    <w:rsid w:val="008E3F29"/>
    <w:rsid w:val="008E41C8"/>
    <w:rsid w:val="008E4855"/>
    <w:rsid w:val="008E4974"/>
    <w:rsid w:val="008E6892"/>
    <w:rsid w:val="008E6A11"/>
    <w:rsid w:val="008F21CE"/>
    <w:rsid w:val="008F3289"/>
    <w:rsid w:val="008F5374"/>
    <w:rsid w:val="008F5853"/>
    <w:rsid w:val="008F59C8"/>
    <w:rsid w:val="008F691D"/>
    <w:rsid w:val="008F7025"/>
    <w:rsid w:val="0090094B"/>
    <w:rsid w:val="00900D91"/>
    <w:rsid w:val="00901492"/>
    <w:rsid w:val="009020C8"/>
    <w:rsid w:val="0090332D"/>
    <w:rsid w:val="00903B69"/>
    <w:rsid w:val="00903DB5"/>
    <w:rsid w:val="0090430E"/>
    <w:rsid w:val="00905FAB"/>
    <w:rsid w:val="00907780"/>
    <w:rsid w:val="009110BB"/>
    <w:rsid w:val="009124E2"/>
    <w:rsid w:val="00913081"/>
    <w:rsid w:val="00913472"/>
    <w:rsid w:val="00913737"/>
    <w:rsid w:val="00913D86"/>
    <w:rsid w:val="00914347"/>
    <w:rsid w:val="00915A76"/>
    <w:rsid w:val="009165CD"/>
    <w:rsid w:val="00920BD3"/>
    <w:rsid w:val="00921C90"/>
    <w:rsid w:val="00922EF5"/>
    <w:rsid w:val="00923822"/>
    <w:rsid w:val="00923F5C"/>
    <w:rsid w:val="00926671"/>
    <w:rsid w:val="00926CBC"/>
    <w:rsid w:val="009279BD"/>
    <w:rsid w:val="00934CF2"/>
    <w:rsid w:val="00935590"/>
    <w:rsid w:val="0094173A"/>
    <w:rsid w:val="00942243"/>
    <w:rsid w:val="00942552"/>
    <w:rsid w:val="00942BC6"/>
    <w:rsid w:val="00942C20"/>
    <w:rsid w:val="00943F29"/>
    <w:rsid w:val="00947170"/>
    <w:rsid w:val="009511D3"/>
    <w:rsid w:val="00952EB5"/>
    <w:rsid w:val="00955AB3"/>
    <w:rsid w:val="00956799"/>
    <w:rsid w:val="00956AFF"/>
    <w:rsid w:val="00957B55"/>
    <w:rsid w:val="00963239"/>
    <w:rsid w:val="00963DF4"/>
    <w:rsid w:val="0096513E"/>
    <w:rsid w:val="00965D65"/>
    <w:rsid w:val="00970426"/>
    <w:rsid w:val="009706C3"/>
    <w:rsid w:val="0097120D"/>
    <w:rsid w:val="00973787"/>
    <w:rsid w:val="00973C8A"/>
    <w:rsid w:val="00980F55"/>
    <w:rsid w:val="009822BB"/>
    <w:rsid w:val="00985712"/>
    <w:rsid w:val="0098771D"/>
    <w:rsid w:val="00991792"/>
    <w:rsid w:val="00991917"/>
    <w:rsid w:val="00992059"/>
    <w:rsid w:val="009920D1"/>
    <w:rsid w:val="009928EC"/>
    <w:rsid w:val="00993C87"/>
    <w:rsid w:val="00994F27"/>
    <w:rsid w:val="00995840"/>
    <w:rsid w:val="00996371"/>
    <w:rsid w:val="009964CB"/>
    <w:rsid w:val="00997A9F"/>
    <w:rsid w:val="009A1309"/>
    <w:rsid w:val="009A1B47"/>
    <w:rsid w:val="009A1D8A"/>
    <w:rsid w:val="009A2F7F"/>
    <w:rsid w:val="009A373D"/>
    <w:rsid w:val="009A5362"/>
    <w:rsid w:val="009A6EA6"/>
    <w:rsid w:val="009A758B"/>
    <w:rsid w:val="009A77C0"/>
    <w:rsid w:val="009A7CD6"/>
    <w:rsid w:val="009B0442"/>
    <w:rsid w:val="009B0BD0"/>
    <w:rsid w:val="009B1278"/>
    <w:rsid w:val="009B12F1"/>
    <w:rsid w:val="009B2B67"/>
    <w:rsid w:val="009B531C"/>
    <w:rsid w:val="009B559D"/>
    <w:rsid w:val="009B6CF2"/>
    <w:rsid w:val="009B7DB2"/>
    <w:rsid w:val="009C0DC8"/>
    <w:rsid w:val="009C0FEA"/>
    <w:rsid w:val="009C352B"/>
    <w:rsid w:val="009C4F80"/>
    <w:rsid w:val="009C6367"/>
    <w:rsid w:val="009C6A42"/>
    <w:rsid w:val="009D26D9"/>
    <w:rsid w:val="009D2E8B"/>
    <w:rsid w:val="009D4B1B"/>
    <w:rsid w:val="009D5B45"/>
    <w:rsid w:val="009D68F9"/>
    <w:rsid w:val="009D6B7A"/>
    <w:rsid w:val="009D79FA"/>
    <w:rsid w:val="009E13AB"/>
    <w:rsid w:val="009E1763"/>
    <w:rsid w:val="009E3798"/>
    <w:rsid w:val="009E5114"/>
    <w:rsid w:val="009E7286"/>
    <w:rsid w:val="009F0556"/>
    <w:rsid w:val="009F05DB"/>
    <w:rsid w:val="009F0B19"/>
    <w:rsid w:val="009F0CC2"/>
    <w:rsid w:val="009F33AD"/>
    <w:rsid w:val="009F3B60"/>
    <w:rsid w:val="009F3CCE"/>
    <w:rsid w:val="009F4678"/>
    <w:rsid w:val="009F4DA3"/>
    <w:rsid w:val="009F510E"/>
    <w:rsid w:val="009F7E5F"/>
    <w:rsid w:val="00A00AAF"/>
    <w:rsid w:val="00A00CED"/>
    <w:rsid w:val="00A018E9"/>
    <w:rsid w:val="00A02825"/>
    <w:rsid w:val="00A02A8F"/>
    <w:rsid w:val="00A03D73"/>
    <w:rsid w:val="00A054A7"/>
    <w:rsid w:val="00A0612E"/>
    <w:rsid w:val="00A063E0"/>
    <w:rsid w:val="00A06AD7"/>
    <w:rsid w:val="00A14488"/>
    <w:rsid w:val="00A15B1E"/>
    <w:rsid w:val="00A162AA"/>
    <w:rsid w:val="00A209C3"/>
    <w:rsid w:val="00A21957"/>
    <w:rsid w:val="00A2215B"/>
    <w:rsid w:val="00A23D80"/>
    <w:rsid w:val="00A2408B"/>
    <w:rsid w:val="00A249D6"/>
    <w:rsid w:val="00A263CF"/>
    <w:rsid w:val="00A27981"/>
    <w:rsid w:val="00A32614"/>
    <w:rsid w:val="00A32AB2"/>
    <w:rsid w:val="00A364A0"/>
    <w:rsid w:val="00A36979"/>
    <w:rsid w:val="00A4002D"/>
    <w:rsid w:val="00A40801"/>
    <w:rsid w:val="00A4334E"/>
    <w:rsid w:val="00A444CF"/>
    <w:rsid w:val="00A450E6"/>
    <w:rsid w:val="00A52E74"/>
    <w:rsid w:val="00A54290"/>
    <w:rsid w:val="00A57504"/>
    <w:rsid w:val="00A60D83"/>
    <w:rsid w:val="00A60E43"/>
    <w:rsid w:val="00A63454"/>
    <w:rsid w:val="00A63CD9"/>
    <w:rsid w:val="00A6413D"/>
    <w:rsid w:val="00A65F00"/>
    <w:rsid w:val="00A67534"/>
    <w:rsid w:val="00A722E2"/>
    <w:rsid w:val="00A72DB8"/>
    <w:rsid w:val="00A72DC6"/>
    <w:rsid w:val="00A73575"/>
    <w:rsid w:val="00A7363A"/>
    <w:rsid w:val="00A75A02"/>
    <w:rsid w:val="00A76343"/>
    <w:rsid w:val="00A767A8"/>
    <w:rsid w:val="00A8176D"/>
    <w:rsid w:val="00A826D5"/>
    <w:rsid w:val="00A8299E"/>
    <w:rsid w:val="00A84436"/>
    <w:rsid w:val="00A8495A"/>
    <w:rsid w:val="00A851FA"/>
    <w:rsid w:val="00A858C3"/>
    <w:rsid w:val="00A86082"/>
    <w:rsid w:val="00A87BDA"/>
    <w:rsid w:val="00A90438"/>
    <w:rsid w:val="00A92143"/>
    <w:rsid w:val="00A954A6"/>
    <w:rsid w:val="00A957B2"/>
    <w:rsid w:val="00A95EB7"/>
    <w:rsid w:val="00A96F11"/>
    <w:rsid w:val="00A97FC4"/>
    <w:rsid w:val="00AA0E2A"/>
    <w:rsid w:val="00AA3F39"/>
    <w:rsid w:val="00AA6210"/>
    <w:rsid w:val="00AA6CD3"/>
    <w:rsid w:val="00AA7BFC"/>
    <w:rsid w:val="00AA7EAD"/>
    <w:rsid w:val="00AB2260"/>
    <w:rsid w:val="00AB34A7"/>
    <w:rsid w:val="00AB4261"/>
    <w:rsid w:val="00AB4743"/>
    <w:rsid w:val="00AB5437"/>
    <w:rsid w:val="00AB61E2"/>
    <w:rsid w:val="00AB72F7"/>
    <w:rsid w:val="00AC0BE4"/>
    <w:rsid w:val="00AC11BF"/>
    <w:rsid w:val="00AC3848"/>
    <w:rsid w:val="00AC39A8"/>
    <w:rsid w:val="00AC48B8"/>
    <w:rsid w:val="00AC5E26"/>
    <w:rsid w:val="00AC7837"/>
    <w:rsid w:val="00AD0AD6"/>
    <w:rsid w:val="00AD1749"/>
    <w:rsid w:val="00AD41E3"/>
    <w:rsid w:val="00AD46A2"/>
    <w:rsid w:val="00AD5F80"/>
    <w:rsid w:val="00AD6820"/>
    <w:rsid w:val="00AD6D29"/>
    <w:rsid w:val="00AE2215"/>
    <w:rsid w:val="00AE2BCB"/>
    <w:rsid w:val="00AE3310"/>
    <w:rsid w:val="00AE4C3E"/>
    <w:rsid w:val="00AE681D"/>
    <w:rsid w:val="00AE69BA"/>
    <w:rsid w:val="00AE7829"/>
    <w:rsid w:val="00AF09D6"/>
    <w:rsid w:val="00AF40BC"/>
    <w:rsid w:val="00AF40E7"/>
    <w:rsid w:val="00AF6A73"/>
    <w:rsid w:val="00AF6AB5"/>
    <w:rsid w:val="00AF70C9"/>
    <w:rsid w:val="00B00F2E"/>
    <w:rsid w:val="00B029B5"/>
    <w:rsid w:val="00B02CC5"/>
    <w:rsid w:val="00B04798"/>
    <w:rsid w:val="00B05037"/>
    <w:rsid w:val="00B056EF"/>
    <w:rsid w:val="00B07DA5"/>
    <w:rsid w:val="00B11654"/>
    <w:rsid w:val="00B11AF5"/>
    <w:rsid w:val="00B11C21"/>
    <w:rsid w:val="00B11E2F"/>
    <w:rsid w:val="00B147A6"/>
    <w:rsid w:val="00B15749"/>
    <w:rsid w:val="00B16E9D"/>
    <w:rsid w:val="00B170EF"/>
    <w:rsid w:val="00B17752"/>
    <w:rsid w:val="00B20219"/>
    <w:rsid w:val="00B22BD0"/>
    <w:rsid w:val="00B23DB5"/>
    <w:rsid w:val="00B24F40"/>
    <w:rsid w:val="00B24FBF"/>
    <w:rsid w:val="00B253E0"/>
    <w:rsid w:val="00B260A9"/>
    <w:rsid w:val="00B27D21"/>
    <w:rsid w:val="00B27DAD"/>
    <w:rsid w:val="00B304F8"/>
    <w:rsid w:val="00B31A6A"/>
    <w:rsid w:val="00B32B07"/>
    <w:rsid w:val="00B3371A"/>
    <w:rsid w:val="00B33BEB"/>
    <w:rsid w:val="00B344D1"/>
    <w:rsid w:val="00B3592F"/>
    <w:rsid w:val="00B41885"/>
    <w:rsid w:val="00B42530"/>
    <w:rsid w:val="00B45B8A"/>
    <w:rsid w:val="00B45CA7"/>
    <w:rsid w:val="00B4657E"/>
    <w:rsid w:val="00B46874"/>
    <w:rsid w:val="00B46F5A"/>
    <w:rsid w:val="00B474B0"/>
    <w:rsid w:val="00B47970"/>
    <w:rsid w:val="00B479FD"/>
    <w:rsid w:val="00B528B7"/>
    <w:rsid w:val="00B52DA8"/>
    <w:rsid w:val="00B532D2"/>
    <w:rsid w:val="00B55032"/>
    <w:rsid w:val="00B57D1E"/>
    <w:rsid w:val="00B60039"/>
    <w:rsid w:val="00B6155E"/>
    <w:rsid w:val="00B63733"/>
    <w:rsid w:val="00B63CBD"/>
    <w:rsid w:val="00B642F9"/>
    <w:rsid w:val="00B66275"/>
    <w:rsid w:val="00B7023C"/>
    <w:rsid w:val="00B71177"/>
    <w:rsid w:val="00B718FD"/>
    <w:rsid w:val="00B7214D"/>
    <w:rsid w:val="00B72209"/>
    <w:rsid w:val="00B72706"/>
    <w:rsid w:val="00B730B0"/>
    <w:rsid w:val="00B76E1E"/>
    <w:rsid w:val="00B77807"/>
    <w:rsid w:val="00B8037B"/>
    <w:rsid w:val="00B8126D"/>
    <w:rsid w:val="00B82897"/>
    <w:rsid w:val="00B8381F"/>
    <w:rsid w:val="00B83864"/>
    <w:rsid w:val="00B839EF"/>
    <w:rsid w:val="00B8437A"/>
    <w:rsid w:val="00B8463B"/>
    <w:rsid w:val="00B8489A"/>
    <w:rsid w:val="00B84E46"/>
    <w:rsid w:val="00B85206"/>
    <w:rsid w:val="00B8575C"/>
    <w:rsid w:val="00B862AF"/>
    <w:rsid w:val="00B86426"/>
    <w:rsid w:val="00B90B65"/>
    <w:rsid w:val="00B92C63"/>
    <w:rsid w:val="00B93EAA"/>
    <w:rsid w:val="00B95CCD"/>
    <w:rsid w:val="00B97F4A"/>
    <w:rsid w:val="00BA244D"/>
    <w:rsid w:val="00BA34FE"/>
    <w:rsid w:val="00BA3BE1"/>
    <w:rsid w:val="00BA4432"/>
    <w:rsid w:val="00BA554A"/>
    <w:rsid w:val="00BA5832"/>
    <w:rsid w:val="00BA637D"/>
    <w:rsid w:val="00BA6518"/>
    <w:rsid w:val="00BA67FB"/>
    <w:rsid w:val="00BA728E"/>
    <w:rsid w:val="00BB0A77"/>
    <w:rsid w:val="00BB2E5A"/>
    <w:rsid w:val="00BB3B55"/>
    <w:rsid w:val="00BB4221"/>
    <w:rsid w:val="00BB4AED"/>
    <w:rsid w:val="00BB551C"/>
    <w:rsid w:val="00BB56AD"/>
    <w:rsid w:val="00BB6633"/>
    <w:rsid w:val="00BB7453"/>
    <w:rsid w:val="00BB7BBD"/>
    <w:rsid w:val="00BB7E85"/>
    <w:rsid w:val="00BB7F03"/>
    <w:rsid w:val="00BB7F31"/>
    <w:rsid w:val="00BC0FC4"/>
    <w:rsid w:val="00BC1239"/>
    <w:rsid w:val="00BC13F9"/>
    <w:rsid w:val="00BC1C30"/>
    <w:rsid w:val="00BC38C9"/>
    <w:rsid w:val="00BC52B5"/>
    <w:rsid w:val="00BC5DC6"/>
    <w:rsid w:val="00BC6802"/>
    <w:rsid w:val="00BD06DF"/>
    <w:rsid w:val="00BD0F48"/>
    <w:rsid w:val="00BD26B6"/>
    <w:rsid w:val="00BD34A4"/>
    <w:rsid w:val="00BD3C34"/>
    <w:rsid w:val="00BD6492"/>
    <w:rsid w:val="00BD7077"/>
    <w:rsid w:val="00BE2D0F"/>
    <w:rsid w:val="00BE347B"/>
    <w:rsid w:val="00BE43FC"/>
    <w:rsid w:val="00BE4D8B"/>
    <w:rsid w:val="00BF030C"/>
    <w:rsid w:val="00BF09A7"/>
    <w:rsid w:val="00BF0C3A"/>
    <w:rsid w:val="00BF2364"/>
    <w:rsid w:val="00BF2442"/>
    <w:rsid w:val="00BF2762"/>
    <w:rsid w:val="00BF3B52"/>
    <w:rsid w:val="00BF4123"/>
    <w:rsid w:val="00BF4B2F"/>
    <w:rsid w:val="00BF4BD1"/>
    <w:rsid w:val="00BF615F"/>
    <w:rsid w:val="00C00D6F"/>
    <w:rsid w:val="00C01EF4"/>
    <w:rsid w:val="00C0227C"/>
    <w:rsid w:val="00C02847"/>
    <w:rsid w:val="00C02B9E"/>
    <w:rsid w:val="00C0393B"/>
    <w:rsid w:val="00C0455D"/>
    <w:rsid w:val="00C04B1E"/>
    <w:rsid w:val="00C056E3"/>
    <w:rsid w:val="00C0578B"/>
    <w:rsid w:val="00C05F72"/>
    <w:rsid w:val="00C0638C"/>
    <w:rsid w:val="00C065B6"/>
    <w:rsid w:val="00C07971"/>
    <w:rsid w:val="00C117D0"/>
    <w:rsid w:val="00C135E0"/>
    <w:rsid w:val="00C13F8A"/>
    <w:rsid w:val="00C14BCF"/>
    <w:rsid w:val="00C15B76"/>
    <w:rsid w:val="00C15F49"/>
    <w:rsid w:val="00C16C50"/>
    <w:rsid w:val="00C175C1"/>
    <w:rsid w:val="00C21A1C"/>
    <w:rsid w:val="00C23820"/>
    <w:rsid w:val="00C2597A"/>
    <w:rsid w:val="00C25BF1"/>
    <w:rsid w:val="00C2690F"/>
    <w:rsid w:val="00C306A6"/>
    <w:rsid w:val="00C312E0"/>
    <w:rsid w:val="00C320B5"/>
    <w:rsid w:val="00C33533"/>
    <w:rsid w:val="00C336F4"/>
    <w:rsid w:val="00C33843"/>
    <w:rsid w:val="00C33850"/>
    <w:rsid w:val="00C34700"/>
    <w:rsid w:val="00C3550A"/>
    <w:rsid w:val="00C379B1"/>
    <w:rsid w:val="00C40341"/>
    <w:rsid w:val="00C40EBF"/>
    <w:rsid w:val="00C41570"/>
    <w:rsid w:val="00C41FEC"/>
    <w:rsid w:val="00C426CA"/>
    <w:rsid w:val="00C42D20"/>
    <w:rsid w:val="00C43020"/>
    <w:rsid w:val="00C430FF"/>
    <w:rsid w:val="00C444E2"/>
    <w:rsid w:val="00C448BF"/>
    <w:rsid w:val="00C525E8"/>
    <w:rsid w:val="00C5383D"/>
    <w:rsid w:val="00C56CDB"/>
    <w:rsid w:val="00C6220D"/>
    <w:rsid w:val="00C62567"/>
    <w:rsid w:val="00C650B9"/>
    <w:rsid w:val="00C6568F"/>
    <w:rsid w:val="00C658F1"/>
    <w:rsid w:val="00C65B83"/>
    <w:rsid w:val="00C65D44"/>
    <w:rsid w:val="00C65EF7"/>
    <w:rsid w:val="00C66BCE"/>
    <w:rsid w:val="00C66FBF"/>
    <w:rsid w:val="00C67479"/>
    <w:rsid w:val="00C67705"/>
    <w:rsid w:val="00C701CA"/>
    <w:rsid w:val="00C70ED1"/>
    <w:rsid w:val="00C721E2"/>
    <w:rsid w:val="00C72212"/>
    <w:rsid w:val="00C73A04"/>
    <w:rsid w:val="00C741A0"/>
    <w:rsid w:val="00C75903"/>
    <w:rsid w:val="00C77867"/>
    <w:rsid w:val="00C77971"/>
    <w:rsid w:val="00C77A17"/>
    <w:rsid w:val="00C80A61"/>
    <w:rsid w:val="00C80E5E"/>
    <w:rsid w:val="00C81166"/>
    <w:rsid w:val="00C812CB"/>
    <w:rsid w:val="00C8138A"/>
    <w:rsid w:val="00C86130"/>
    <w:rsid w:val="00C86AC4"/>
    <w:rsid w:val="00C87C12"/>
    <w:rsid w:val="00C95EED"/>
    <w:rsid w:val="00C95EFC"/>
    <w:rsid w:val="00C9677B"/>
    <w:rsid w:val="00C971A6"/>
    <w:rsid w:val="00C97498"/>
    <w:rsid w:val="00CA04FB"/>
    <w:rsid w:val="00CA05E1"/>
    <w:rsid w:val="00CA0FFF"/>
    <w:rsid w:val="00CA2B08"/>
    <w:rsid w:val="00CA2DDC"/>
    <w:rsid w:val="00CA445C"/>
    <w:rsid w:val="00CA4CA5"/>
    <w:rsid w:val="00CB014C"/>
    <w:rsid w:val="00CB15A6"/>
    <w:rsid w:val="00CB176D"/>
    <w:rsid w:val="00CB1C5A"/>
    <w:rsid w:val="00CB1F41"/>
    <w:rsid w:val="00CB2F83"/>
    <w:rsid w:val="00CB32FD"/>
    <w:rsid w:val="00CB46A6"/>
    <w:rsid w:val="00CB6F15"/>
    <w:rsid w:val="00CC0274"/>
    <w:rsid w:val="00CC16BA"/>
    <w:rsid w:val="00CC3397"/>
    <w:rsid w:val="00CC5577"/>
    <w:rsid w:val="00CC5E32"/>
    <w:rsid w:val="00CC77D1"/>
    <w:rsid w:val="00CC7BFF"/>
    <w:rsid w:val="00CD06FC"/>
    <w:rsid w:val="00CD1F31"/>
    <w:rsid w:val="00CD2B7F"/>
    <w:rsid w:val="00CD68E0"/>
    <w:rsid w:val="00CD7D85"/>
    <w:rsid w:val="00CE0896"/>
    <w:rsid w:val="00CE0BDC"/>
    <w:rsid w:val="00CE0EFA"/>
    <w:rsid w:val="00CE397A"/>
    <w:rsid w:val="00CE4207"/>
    <w:rsid w:val="00CE600F"/>
    <w:rsid w:val="00CE60B7"/>
    <w:rsid w:val="00CE66D2"/>
    <w:rsid w:val="00CE738A"/>
    <w:rsid w:val="00CE7C01"/>
    <w:rsid w:val="00CF26B6"/>
    <w:rsid w:val="00CF3B8C"/>
    <w:rsid w:val="00CF4762"/>
    <w:rsid w:val="00CF5652"/>
    <w:rsid w:val="00CF59A9"/>
    <w:rsid w:val="00CF5C7F"/>
    <w:rsid w:val="00D0214A"/>
    <w:rsid w:val="00D0282F"/>
    <w:rsid w:val="00D02AB1"/>
    <w:rsid w:val="00D04A4A"/>
    <w:rsid w:val="00D05394"/>
    <w:rsid w:val="00D069CC"/>
    <w:rsid w:val="00D07D23"/>
    <w:rsid w:val="00D10D02"/>
    <w:rsid w:val="00D11737"/>
    <w:rsid w:val="00D11C2D"/>
    <w:rsid w:val="00D1217B"/>
    <w:rsid w:val="00D15FEB"/>
    <w:rsid w:val="00D166C7"/>
    <w:rsid w:val="00D16D26"/>
    <w:rsid w:val="00D17D0C"/>
    <w:rsid w:val="00D17EC3"/>
    <w:rsid w:val="00D17FF6"/>
    <w:rsid w:val="00D211E0"/>
    <w:rsid w:val="00D228FC"/>
    <w:rsid w:val="00D22B37"/>
    <w:rsid w:val="00D22D37"/>
    <w:rsid w:val="00D2430F"/>
    <w:rsid w:val="00D276D9"/>
    <w:rsid w:val="00D27C7C"/>
    <w:rsid w:val="00D3048C"/>
    <w:rsid w:val="00D31822"/>
    <w:rsid w:val="00D31FA1"/>
    <w:rsid w:val="00D32B09"/>
    <w:rsid w:val="00D341C0"/>
    <w:rsid w:val="00D3445F"/>
    <w:rsid w:val="00D34B87"/>
    <w:rsid w:val="00D34E27"/>
    <w:rsid w:val="00D35F0D"/>
    <w:rsid w:val="00D36521"/>
    <w:rsid w:val="00D369EC"/>
    <w:rsid w:val="00D37969"/>
    <w:rsid w:val="00D44E5B"/>
    <w:rsid w:val="00D45368"/>
    <w:rsid w:val="00D453EF"/>
    <w:rsid w:val="00D46C2F"/>
    <w:rsid w:val="00D47B9E"/>
    <w:rsid w:val="00D5038C"/>
    <w:rsid w:val="00D50698"/>
    <w:rsid w:val="00D50705"/>
    <w:rsid w:val="00D512C1"/>
    <w:rsid w:val="00D51B07"/>
    <w:rsid w:val="00D51DF6"/>
    <w:rsid w:val="00D520E2"/>
    <w:rsid w:val="00D52CA0"/>
    <w:rsid w:val="00D52D4F"/>
    <w:rsid w:val="00D53140"/>
    <w:rsid w:val="00D53672"/>
    <w:rsid w:val="00D54431"/>
    <w:rsid w:val="00D62C6A"/>
    <w:rsid w:val="00D632D8"/>
    <w:rsid w:val="00D63EFD"/>
    <w:rsid w:val="00D651F1"/>
    <w:rsid w:val="00D65B46"/>
    <w:rsid w:val="00D65C3C"/>
    <w:rsid w:val="00D66702"/>
    <w:rsid w:val="00D66AA0"/>
    <w:rsid w:val="00D66B76"/>
    <w:rsid w:val="00D67974"/>
    <w:rsid w:val="00D731C8"/>
    <w:rsid w:val="00D741E2"/>
    <w:rsid w:val="00D74B25"/>
    <w:rsid w:val="00D7501E"/>
    <w:rsid w:val="00D76012"/>
    <w:rsid w:val="00D80667"/>
    <w:rsid w:val="00D8143B"/>
    <w:rsid w:val="00D81EB7"/>
    <w:rsid w:val="00D85432"/>
    <w:rsid w:val="00D86C69"/>
    <w:rsid w:val="00D86CCE"/>
    <w:rsid w:val="00D87B9E"/>
    <w:rsid w:val="00D902CE"/>
    <w:rsid w:val="00D910C0"/>
    <w:rsid w:val="00D92301"/>
    <w:rsid w:val="00D92FF7"/>
    <w:rsid w:val="00D94347"/>
    <w:rsid w:val="00D94B1B"/>
    <w:rsid w:val="00D95288"/>
    <w:rsid w:val="00D9627E"/>
    <w:rsid w:val="00D97017"/>
    <w:rsid w:val="00DA1B5D"/>
    <w:rsid w:val="00DA2B31"/>
    <w:rsid w:val="00DA33EC"/>
    <w:rsid w:val="00DA39DE"/>
    <w:rsid w:val="00DA3B1C"/>
    <w:rsid w:val="00DA3D91"/>
    <w:rsid w:val="00DA3DAC"/>
    <w:rsid w:val="00DA579F"/>
    <w:rsid w:val="00DA6CD2"/>
    <w:rsid w:val="00DA7F19"/>
    <w:rsid w:val="00DA7FA7"/>
    <w:rsid w:val="00DB281A"/>
    <w:rsid w:val="00DB2DA6"/>
    <w:rsid w:val="00DB4A63"/>
    <w:rsid w:val="00DB589E"/>
    <w:rsid w:val="00DB68AC"/>
    <w:rsid w:val="00DC0251"/>
    <w:rsid w:val="00DC1662"/>
    <w:rsid w:val="00DC1D17"/>
    <w:rsid w:val="00DC2699"/>
    <w:rsid w:val="00DC37EE"/>
    <w:rsid w:val="00DC5BD8"/>
    <w:rsid w:val="00DD38A8"/>
    <w:rsid w:val="00DD480D"/>
    <w:rsid w:val="00DD4BD7"/>
    <w:rsid w:val="00DD5868"/>
    <w:rsid w:val="00DD62B3"/>
    <w:rsid w:val="00DD7E1D"/>
    <w:rsid w:val="00DE069B"/>
    <w:rsid w:val="00DE292E"/>
    <w:rsid w:val="00DE44F3"/>
    <w:rsid w:val="00DE4BEA"/>
    <w:rsid w:val="00DE5DD1"/>
    <w:rsid w:val="00DE64DA"/>
    <w:rsid w:val="00DF1D33"/>
    <w:rsid w:val="00DF269D"/>
    <w:rsid w:val="00DF4377"/>
    <w:rsid w:val="00DF5454"/>
    <w:rsid w:val="00DF70D8"/>
    <w:rsid w:val="00DF725B"/>
    <w:rsid w:val="00DF7C21"/>
    <w:rsid w:val="00E0105D"/>
    <w:rsid w:val="00E0172F"/>
    <w:rsid w:val="00E01853"/>
    <w:rsid w:val="00E01ABC"/>
    <w:rsid w:val="00E02B6E"/>
    <w:rsid w:val="00E04425"/>
    <w:rsid w:val="00E04C93"/>
    <w:rsid w:val="00E07D99"/>
    <w:rsid w:val="00E106AE"/>
    <w:rsid w:val="00E14393"/>
    <w:rsid w:val="00E14C4C"/>
    <w:rsid w:val="00E14F5C"/>
    <w:rsid w:val="00E1531C"/>
    <w:rsid w:val="00E1534B"/>
    <w:rsid w:val="00E17A7B"/>
    <w:rsid w:val="00E2006E"/>
    <w:rsid w:val="00E20568"/>
    <w:rsid w:val="00E20876"/>
    <w:rsid w:val="00E21606"/>
    <w:rsid w:val="00E21D02"/>
    <w:rsid w:val="00E22005"/>
    <w:rsid w:val="00E24C2D"/>
    <w:rsid w:val="00E250E7"/>
    <w:rsid w:val="00E27CA5"/>
    <w:rsid w:val="00E30170"/>
    <w:rsid w:val="00E30F77"/>
    <w:rsid w:val="00E31CF0"/>
    <w:rsid w:val="00E32C36"/>
    <w:rsid w:val="00E33264"/>
    <w:rsid w:val="00E34539"/>
    <w:rsid w:val="00E375EA"/>
    <w:rsid w:val="00E4116B"/>
    <w:rsid w:val="00E421E4"/>
    <w:rsid w:val="00E42617"/>
    <w:rsid w:val="00E43F05"/>
    <w:rsid w:val="00E44492"/>
    <w:rsid w:val="00E50712"/>
    <w:rsid w:val="00E50D63"/>
    <w:rsid w:val="00E529A5"/>
    <w:rsid w:val="00E537EC"/>
    <w:rsid w:val="00E5453B"/>
    <w:rsid w:val="00E5466B"/>
    <w:rsid w:val="00E5664C"/>
    <w:rsid w:val="00E607B6"/>
    <w:rsid w:val="00E61968"/>
    <w:rsid w:val="00E62EE3"/>
    <w:rsid w:val="00E647B6"/>
    <w:rsid w:val="00E651FF"/>
    <w:rsid w:val="00E65409"/>
    <w:rsid w:val="00E70C4C"/>
    <w:rsid w:val="00E75514"/>
    <w:rsid w:val="00E75920"/>
    <w:rsid w:val="00E7798F"/>
    <w:rsid w:val="00E8153C"/>
    <w:rsid w:val="00E81D8E"/>
    <w:rsid w:val="00E825EF"/>
    <w:rsid w:val="00E82AC4"/>
    <w:rsid w:val="00E8312F"/>
    <w:rsid w:val="00E8465C"/>
    <w:rsid w:val="00E849D6"/>
    <w:rsid w:val="00E90035"/>
    <w:rsid w:val="00E9037A"/>
    <w:rsid w:val="00E9061C"/>
    <w:rsid w:val="00E90C04"/>
    <w:rsid w:val="00E9112C"/>
    <w:rsid w:val="00E920F9"/>
    <w:rsid w:val="00E92EC0"/>
    <w:rsid w:val="00E93DA3"/>
    <w:rsid w:val="00E95287"/>
    <w:rsid w:val="00E9568E"/>
    <w:rsid w:val="00E9588B"/>
    <w:rsid w:val="00EA052E"/>
    <w:rsid w:val="00EA07F2"/>
    <w:rsid w:val="00EA0F52"/>
    <w:rsid w:val="00EA2D92"/>
    <w:rsid w:val="00EA2DD9"/>
    <w:rsid w:val="00EA42F8"/>
    <w:rsid w:val="00EA4396"/>
    <w:rsid w:val="00EA66A3"/>
    <w:rsid w:val="00EA6920"/>
    <w:rsid w:val="00EA698D"/>
    <w:rsid w:val="00EA6CBE"/>
    <w:rsid w:val="00EA7760"/>
    <w:rsid w:val="00EB0749"/>
    <w:rsid w:val="00EB0B07"/>
    <w:rsid w:val="00EB1326"/>
    <w:rsid w:val="00EB2281"/>
    <w:rsid w:val="00EB40EB"/>
    <w:rsid w:val="00EB4DE2"/>
    <w:rsid w:val="00EB558E"/>
    <w:rsid w:val="00EB6AF4"/>
    <w:rsid w:val="00EC290E"/>
    <w:rsid w:val="00EC3852"/>
    <w:rsid w:val="00EC744E"/>
    <w:rsid w:val="00EC7B8D"/>
    <w:rsid w:val="00ED0042"/>
    <w:rsid w:val="00ED18E7"/>
    <w:rsid w:val="00ED2F64"/>
    <w:rsid w:val="00ED36CC"/>
    <w:rsid w:val="00ED390D"/>
    <w:rsid w:val="00ED644A"/>
    <w:rsid w:val="00ED7037"/>
    <w:rsid w:val="00ED72F8"/>
    <w:rsid w:val="00EE02DA"/>
    <w:rsid w:val="00EE1480"/>
    <w:rsid w:val="00EE1611"/>
    <w:rsid w:val="00EE4B78"/>
    <w:rsid w:val="00EE5627"/>
    <w:rsid w:val="00EE6945"/>
    <w:rsid w:val="00EE78C4"/>
    <w:rsid w:val="00EE7AFD"/>
    <w:rsid w:val="00EF29FD"/>
    <w:rsid w:val="00EF2E99"/>
    <w:rsid w:val="00EF3DCC"/>
    <w:rsid w:val="00EF528B"/>
    <w:rsid w:val="00EF5BA0"/>
    <w:rsid w:val="00EF704C"/>
    <w:rsid w:val="00EF711C"/>
    <w:rsid w:val="00F0182C"/>
    <w:rsid w:val="00F02824"/>
    <w:rsid w:val="00F02C46"/>
    <w:rsid w:val="00F030B3"/>
    <w:rsid w:val="00F035F8"/>
    <w:rsid w:val="00F039C8"/>
    <w:rsid w:val="00F05410"/>
    <w:rsid w:val="00F0572B"/>
    <w:rsid w:val="00F06CC4"/>
    <w:rsid w:val="00F0705A"/>
    <w:rsid w:val="00F10348"/>
    <w:rsid w:val="00F11D4A"/>
    <w:rsid w:val="00F15223"/>
    <w:rsid w:val="00F15672"/>
    <w:rsid w:val="00F15B85"/>
    <w:rsid w:val="00F16100"/>
    <w:rsid w:val="00F16385"/>
    <w:rsid w:val="00F17C01"/>
    <w:rsid w:val="00F17D8D"/>
    <w:rsid w:val="00F20C39"/>
    <w:rsid w:val="00F2103C"/>
    <w:rsid w:val="00F22370"/>
    <w:rsid w:val="00F24FA5"/>
    <w:rsid w:val="00F253F1"/>
    <w:rsid w:val="00F2767E"/>
    <w:rsid w:val="00F27E7D"/>
    <w:rsid w:val="00F302CB"/>
    <w:rsid w:val="00F3043B"/>
    <w:rsid w:val="00F3420D"/>
    <w:rsid w:val="00F35535"/>
    <w:rsid w:val="00F36C9C"/>
    <w:rsid w:val="00F372BC"/>
    <w:rsid w:val="00F373E3"/>
    <w:rsid w:val="00F41A94"/>
    <w:rsid w:val="00F428CC"/>
    <w:rsid w:val="00F4468A"/>
    <w:rsid w:val="00F44C9F"/>
    <w:rsid w:val="00F46667"/>
    <w:rsid w:val="00F50C5A"/>
    <w:rsid w:val="00F518B1"/>
    <w:rsid w:val="00F52674"/>
    <w:rsid w:val="00F52AB2"/>
    <w:rsid w:val="00F53D8F"/>
    <w:rsid w:val="00F54E36"/>
    <w:rsid w:val="00F5563C"/>
    <w:rsid w:val="00F5586F"/>
    <w:rsid w:val="00F55DE1"/>
    <w:rsid w:val="00F565AD"/>
    <w:rsid w:val="00F56750"/>
    <w:rsid w:val="00F577D3"/>
    <w:rsid w:val="00F6143D"/>
    <w:rsid w:val="00F638A2"/>
    <w:rsid w:val="00F64042"/>
    <w:rsid w:val="00F64108"/>
    <w:rsid w:val="00F64F10"/>
    <w:rsid w:val="00F64F39"/>
    <w:rsid w:val="00F67AEE"/>
    <w:rsid w:val="00F7018A"/>
    <w:rsid w:val="00F724F8"/>
    <w:rsid w:val="00F726BC"/>
    <w:rsid w:val="00F72BC1"/>
    <w:rsid w:val="00F74377"/>
    <w:rsid w:val="00F7463A"/>
    <w:rsid w:val="00F75F00"/>
    <w:rsid w:val="00F765F7"/>
    <w:rsid w:val="00F80ED1"/>
    <w:rsid w:val="00F823C4"/>
    <w:rsid w:val="00F87882"/>
    <w:rsid w:val="00F909DA"/>
    <w:rsid w:val="00F90E42"/>
    <w:rsid w:val="00F92994"/>
    <w:rsid w:val="00F94F42"/>
    <w:rsid w:val="00F95615"/>
    <w:rsid w:val="00F9574D"/>
    <w:rsid w:val="00F961D4"/>
    <w:rsid w:val="00F9641C"/>
    <w:rsid w:val="00F96B9C"/>
    <w:rsid w:val="00FA1984"/>
    <w:rsid w:val="00FA3745"/>
    <w:rsid w:val="00FA39D2"/>
    <w:rsid w:val="00FA4F50"/>
    <w:rsid w:val="00FA5B3E"/>
    <w:rsid w:val="00FA5B3F"/>
    <w:rsid w:val="00FA65C7"/>
    <w:rsid w:val="00FB0EFF"/>
    <w:rsid w:val="00FB1328"/>
    <w:rsid w:val="00FB23C9"/>
    <w:rsid w:val="00FB36EE"/>
    <w:rsid w:val="00FB5A15"/>
    <w:rsid w:val="00FB5B8B"/>
    <w:rsid w:val="00FB6190"/>
    <w:rsid w:val="00FB653A"/>
    <w:rsid w:val="00FB66C9"/>
    <w:rsid w:val="00FC0AF0"/>
    <w:rsid w:val="00FC415A"/>
    <w:rsid w:val="00FC4ED0"/>
    <w:rsid w:val="00FC62DC"/>
    <w:rsid w:val="00FD022A"/>
    <w:rsid w:val="00FD2BDE"/>
    <w:rsid w:val="00FD5AA8"/>
    <w:rsid w:val="00FD6691"/>
    <w:rsid w:val="00FD7128"/>
    <w:rsid w:val="00FE00FC"/>
    <w:rsid w:val="00FE116C"/>
    <w:rsid w:val="00FE1B88"/>
    <w:rsid w:val="00FE20DE"/>
    <w:rsid w:val="00FE2234"/>
    <w:rsid w:val="00FE270B"/>
    <w:rsid w:val="00FE378E"/>
    <w:rsid w:val="00FE4EC7"/>
    <w:rsid w:val="00FE52FF"/>
    <w:rsid w:val="00FE6540"/>
    <w:rsid w:val="00FE75FA"/>
    <w:rsid w:val="00FF13CB"/>
    <w:rsid w:val="00FF1579"/>
    <w:rsid w:val="00FF204B"/>
    <w:rsid w:val="00FF3359"/>
    <w:rsid w:val="00FF42BB"/>
    <w:rsid w:val="00FF54BE"/>
    <w:rsid w:val="00F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D91D0"/>
  <w15:chartTrackingRefBased/>
  <w15:docId w15:val="{88C5F43E-A55F-43DD-8060-02485BF3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E1B88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E1B8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A6CD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6510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67B29"/>
    <w:pPr>
      <w:ind w:left="720"/>
    </w:pPr>
  </w:style>
  <w:style w:type="character" w:customStyle="1" w:styleId="hgkelc">
    <w:name w:val="hgkelc"/>
    <w:rsid w:val="00795F1C"/>
  </w:style>
  <w:style w:type="paragraph" w:styleId="Header">
    <w:name w:val="header"/>
    <w:basedOn w:val="Normal"/>
    <w:link w:val="HeaderChar"/>
    <w:uiPriority w:val="99"/>
    <w:unhideWhenUsed/>
    <w:rsid w:val="001745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745A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745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745A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1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thany\Documents\Custom%20Office%20Templates\03-21-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0911FDD0BF32429AA4CDF0159B6ABD" ma:contentTypeVersion="4" ma:contentTypeDescription="Create a new document." ma:contentTypeScope="" ma:versionID="4a11958867be9124cb2d07fb33af99c0">
  <xsd:schema xmlns:xsd="http://www.w3.org/2001/XMLSchema" xmlns:xs="http://www.w3.org/2001/XMLSchema" xmlns:p="http://schemas.microsoft.com/office/2006/metadata/properties" xmlns:ns3="3d13cec5-8715-49bb-a463-ebea0589fed5" targetNamespace="http://schemas.microsoft.com/office/2006/metadata/properties" ma:root="true" ma:fieldsID="ced92ed2cda985170d6d2ba1df8c3eff" ns3:_="">
    <xsd:import namespace="3d13cec5-8715-49bb-a463-ebea0589fed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3cec5-8715-49bb-a463-ebea0589fed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CFCC8A-BD42-4911-A8CA-8F0ABE6711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C3E4EE-48DD-4627-977B-E61D7DC71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3cec5-8715-49bb-a463-ebea0589f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03-21-22.dot</Template>
  <TotalTime>3221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Berner</dc:creator>
  <cp:keywords/>
  <dc:description/>
  <cp:lastModifiedBy>Chester City Clerk</cp:lastModifiedBy>
  <cp:revision>49</cp:revision>
  <cp:lastPrinted>2025-04-15T15:36:00Z</cp:lastPrinted>
  <dcterms:created xsi:type="dcterms:W3CDTF">2025-05-09T11:48:00Z</dcterms:created>
  <dcterms:modified xsi:type="dcterms:W3CDTF">2025-05-15T12:06:00Z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0x0101009D0911FDD0BF32429AA4CDF0159B6ABD</vt:lpwstr>
  </property>
</Properties>
</file>